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B7A49" w14:textId="3BA76E9C" w:rsidR="00B26BF8" w:rsidRPr="00A73BB8" w:rsidRDefault="00B26BF8" w:rsidP="004D4ACF">
      <w:pPr>
        <w:tabs>
          <w:tab w:val="left" w:pos="5529"/>
        </w:tabs>
        <w:ind w:left="5529" w:right="937" w:firstLine="16"/>
        <w:rPr>
          <w:rFonts w:ascii="Garamond" w:hAnsi="Garamond"/>
          <w:sz w:val="24"/>
        </w:rPr>
      </w:pPr>
      <w:r w:rsidRPr="00A73BB8">
        <w:rPr>
          <w:rFonts w:ascii="Garamond" w:hAnsi="Garamond"/>
          <w:sz w:val="24"/>
        </w:rPr>
        <w:t>Alla c.a. del</w:t>
      </w:r>
      <w:r w:rsidR="00CD2E88">
        <w:rPr>
          <w:rFonts w:ascii="Garamond" w:hAnsi="Garamond"/>
          <w:sz w:val="24"/>
        </w:rPr>
        <w:t xml:space="preserve">la Direttrice </w:t>
      </w:r>
      <w:r w:rsidRPr="00A73BB8">
        <w:rPr>
          <w:rFonts w:ascii="Garamond" w:hAnsi="Garamond"/>
          <w:sz w:val="24"/>
        </w:rPr>
        <w:t>Generale</w:t>
      </w:r>
    </w:p>
    <w:p w14:paraId="790EFBC3" w14:textId="214B2CEB" w:rsidR="00B26BF8" w:rsidRPr="00A73BB8" w:rsidRDefault="00B26BF8" w:rsidP="004D4ACF">
      <w:pPr>
        <w:ind w:left="5529"/>
        <w:rPr>
          <w:rFonts w:ascii="Garamond" w:hAnsi="Garamond"/>
          <w:sz w:val="24"/>
        </w:rPr>
      </w:pPr>
      <w:r w:rsidRPr="00A73BB8">
        <w:rPr>
          <w:rFonts w:ascii="Garamond" w:hAnsi="Garamond"/>
          <w:sz w:val="24"/>
        </w:rPr>
        <w:t>Universit</w:t>
      </w:r>
      <w:r w:rsidR="004D4ACF">
        <w:rPr>
          <w:rFonts w:ascii="Garamond" w:hAnsi="Garamond"/>
          <w:sz w:val="24"/>
        </w:rPr>
        <w:t>à</w:t>
      </w:r>
      <w:r w:rsidRPr="00A73BB8">
        <w:rPr>
          <w:rFonts w:ascii="Garamond" w:hAnsi="Garamond"/>
          <w:sz w:val="24"/>
        </w:rPr>
        <w:t xml:space="preserve"> di Brescia </w:t>
      </w:r>
    </w:p>
    <w:p w14:paraId="4EDD5F5A" w14:textId="77777777" w:rsidR="00B26BF8" w:rsidRPr="00A73BB8" w:rsidRDefault="00B26BF8" w:rsidP="004D4ACF">
      <w:pPr>
        <w:ind w:left="5529"/>
        <w:rPr>
          <w:rFonts w:ascii="Garamond" w:hAnsi="Garamond"/>
          <w:sz w:val="24"/>
        </w:rPr>
      </w:pPr>
      <w:r w:rsidRPr="00A73BB8">
        <w:rPr>
          <w:rFonts w:ascii="Garamond" w:hAnsi="Garamond"/>
          <w:sz w:val="24"/>
        </w:rPr>
        <w:t>Piazza Mercato 15</w:t>
      </w:r>
    </w:p>
    <w:p w14:paraId="1D9FDA49" w14:textId="77777777" w:rsidR="00B26BF8" w:rsidRPr="00A73BB8" w:rsidRDefault="00B26BF8" w:rsidP="004D4ACF">
      <w:pPr>
        <w:ind w:left="5529"/>
        <w:rPr>
          <w:rFonts w:ascii="Garamond" w:hAnsi="Garamond"/>
          <w:sz w:val="24"/>
        </w:rPr>
      </w:pPr>
      <w:r w:rsidRPr="00A73BB8">
        <w:rPr>
          <w:rFonts w:ascii="Garamond" w:hAnsi="Garamond"/>
          <w:sz w:val="24"/>
        </w:rPr>
        <w:t xml:space="preserve">25121 BRESCIA </w:t>
      </w:r>
    </w:p>
    <w:p w14:paraId="3043703D" w14:textId="01F2C1DA" w:rsidR="00B26BF8" w:rsidRPr="00496935" w:rsidRDefault="00CD2E88" w:rsidP="00496935">
      <w:pPr>
        <w:ind w:left="5640"/>
        <w:rPr>
          <w:rFonts w:ascii="Garamond" w:hAnsi="Garamond"/>
          <w:sz w:val="24"/>
        </w:rPr>
      </w:pPr>
      <w:hyperlink r:id="rId8" w:history="1">
        <w:r w:rsidRPr="00DA68B9">
          <w:rPr>
            <w:rStyle w:val="Collegamentoipertestuale"/>
            <w:rFonts w:ascii="Garamond" w:hAnsi="Garamond"/>
            <w:sz w:val="24"/>
          </w:rPr>
          <w:t>ammcentr@cert.unibs.it</w:t>
        </w:r>
      </w:hyperlink>
    </w:p>
    <w:p w14:paraId="09F9F7E8" w14:textId="77777777" w:rsidR="00496935" w:rsidRDefault="00496935" w:rsidP="00496935">
      <w:pPr>
        <w:pStyle w:val="Titolo1"/>
        <w:numPr>
          <w:ilvl w:val="0"/>
          <w:numId w:val="0"/>
        </w:numPr>
        <w:spacing w:after="2"/>
        <w:ind w:left="178"/>
        <w:rPr>
          <w:rFonts w:ascii="Garamond" w:hAnsi="Garamond"/>
        </w:rPr>
      </w:pPr>
    </w:p>
    <w:p w14:paraId="4A72E358" w14:textId="77777777" w:rsidR="00496935" w:rsidRPr="00E92084" w:rsidRDefault="00496935" w:rsidP="00963CAA">
      <w:pPr>
        <w:jc w:val="center"/>
        <w:rPr>
          <w:sz w:val="22"/>
          <w:szCs w:val="22"/>
          <w:lang w:eastAsia="ar-SA"/>
        </w:rPr>
      </w:pPr>
    </w:p>
    <w:p w14:paraId="263591E7" w14:textId="62C7053F" w:rsidR="00B26BF8" w:rsidRPr="00E92084" w:rsidRDefault="00B26BF8" w:rsidP="00963CAA">
      <w:pPr>
        <w:pStyle w:val="Titolo1"/>
        <w:numPr>
          <w:ilvl w:val="0"/>
          <w:numId w:val="0"/>
        </w:numPr>
        <w:spacing w:after="2"/>
        <w:jc w:val="center"/>
        <w:rPr>
          <w:rFonts w:ascii="Garamond" w:hAnsi="Garamond"/>
        </w:rPr>
      </w:pPr>
      <w:r w:rsidRPr="00E92084">
        <w:rPr>
          <w:rFonts w:ascii="Garamond" w:hAnsi="Garamond"/>
        </w:rPr>
        <w:t>Modulo Candidatura</w:t>
      </w:r>
    </w:p>
    <w:p w14:paraId="702B182B" w14:textId="77777777" w:rsidR="00B26BF8" w:rsidRPr="00E92084" w:rsidRDefault="00B26BF8" w:rsidP="00963CAA">
      <w:pPr>
        <w:tabs>
          <w:tab w:val="center" w:pos="2555"/>
          <w:tab w:val="center" w:pos="6194"/>
        </w:tabs>
        <w:spacing w:after="239"/>
        <w:jc w:val="center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  <w:u w:val="single" w:color="000000"/>
        </w:rPr>
        <w:t>Convenzione per offerta a tariffe agevolate di prodotti / servizi</w:t>
      </w:r>
    </w:p>
    <w:p w14:paraId="404B0DE0" w14:textId="77777777" w:rsidR="00B26BF8" w:rsidRPr="00E92084" w:rsidRDefault="00B26BF8" w:rsidP="00805DCF">
      <w:pPr>
        <w:spacing w:line="265" w:lineRule="auto"/>
        <w:ind w:left="25" w:hanging="10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Il sottoscritto</w:t>
      </w:r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542C70CA" wp14:editId="29CA9045">
            <wp:extent cx="4844822" cy="51722"/>
            <wp:effectExtent l="0" t="0" r="0" b="0"/>
            <wp:docPr id="23711" name="Picture 23711" descr="spazio per indicare cognome e n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1" name="Picture 23711" descr="spazio per indicare cognome e nom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44822" cy="51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025B7" w14:textId="77777777" w:rsidR="00B26BF8" w:rsidRPr="00E92084" w:rsidRDefault="00B26BF8" w:rsidP="00805DCF">
      <w:pPr>
        <w:spacing w:line="265" w:lineRule="auto"/>
        <w:ind w:left="10" w:hanging="10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Titolare. .... .....</w:t>
      </w:r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57D35986" wp14:editId="2FE3E31E">
            <wp:extent cx="4799574" cy="38792"/>
            <wp:effectExtent l="0" t="0" r="0" b="0"/>
            <wp:docPr id="23713" name="Picture 23713" descr="spazio da compi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3" name="Picture 23713" descr="spazio da compilar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99574" cy="3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3A110" w14:textId="77777777" w:rsidR="00B26BF8" w:rsidRPr="00E92084" w:rsidRDefault="00B26BF8" w:rsidP="00805DCF">
      <w:pPr>
        <w:spacing w:after="4" w:line="321" w:lineRule="auto"/>
        <w:ind w:left="10" w:right="677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Cod. Fiscale/</w:t>
      </w:r>
      <w:proofErr w:type="spellStart"/>
      <w:r w:rsidRPr="00E92084">
        <w:rPr>
          <w:rFonts w:ascii="Garamond" w:hAnsi="Garamond"/>
          <w:sz w:val="24"/>
          <w:szCs w:val="24"/>
        </w:rPr>
        <w:t>P.lva</w:t>
      </w:r>
      <w:proofErr w:type="spellEnd"/>
      <w:r w:rsidRPr="00E92084">
        <w:rPr>
          <w:rFonts w:ascii="Garamond" w:hAnsi="Garamond"/>
          <w:sz w:val="24"/>
          <w:szCs w:val="24"/>
        </w:rPr>
        <w:t xml:space="preserve"> </w:t>
      </w:r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3D1CC1FB" wp14:editId="3BDABE27">
            <wp:extent cx="1085964" cy="35559"/>
            <wp:effectExtent l="0" t="0" r="0" b="0"/>
            <wp:docPr id="13102" name="Picture 13102" descr="spazio da compi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2" name="Picture 13102" descr="spazio da compilar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85964" cy="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084">
        <w:rPr>
          <w:rFonts w:ascii="Garamond" w:hAnsi="Garamond"/>
          <w:sz w:val="24"/>
          <w:szCs w:val="24"/>
        </w:rPr>
        <w:t xml:space="preserve"> , Cod. Univoco </w:t>
      </w:r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2FCCD3F7" wp14:editId="2ECEDD75">
            <wp:extent cx="2511292" cy="45257"/>
            <wp:effectExtent l="0" t="0" r="0" b="0"/>
            <wp:docPr id="23715" name="Picture 23715" descr="spazio da compi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5" name="Picture 23715" descr="spazio da compilar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11292" cy="4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084">
        <w:rPr>
          <w:rFonts w:ascii="Garamond" w:hAnsi="Garamond"/>
          <w:sz w:val="24"/>
          <w:szCs w:val="24"/>
        </w:rPr>
        <w:t>con sede in via…………………………</w:t>
      </w:r>
      <w:proofErr w:type="gramStart"/>
      <w:r w:rsidRPr="00E92084">
        <w:rPr>
          <w:rFonts w:ascii="Garamond" w:hAnsi="Garamond"/>
          <w:sz w:val="24"/>
          <w:szCs w:val="24"/>
        </w:rPr>
        <w:t>…….</w:t>
      </w:r>
      <w:proofErr w:type="gramEnd"/>
      <w:r w:rsidRPr="00E92084">
        <w:rPr>
          <w:rFonts w:ascii="Garamond" w:hAnsi="Garamond"/>
          <w:sz w:val="24"/>
          <w:szCs w:val="24"/>
        </w:rPr>
        <w:t>n. ….</w:t>
      </w:r>
    </w:p>
    <w:p w14:paraId="3B96DCDF" w14:textId="77777777" w:rsidR="00B26BF8" w:rsidRPr="00E92084" w:rsidRDefault="00B26BF8" w:rsidP="00805DCF">
      <w:pPr>
        <w:spacing w:after="4" w:line="321" w:lineRule="auto"/>
        <w:ind w:left="10" w:right="677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Cap </w:t>
      </w:r>
      <w:proofErr w:type="gramStart"/>
      <w:r w:rsidRPr="00E92084">
        <w:rPr>
          <w:rFonts w:ascii="Garamond" w:hAnsi="Garamond"/>
          <w:sz w:val="24"/>
          <w:szCs w:val="24"/>
        </w:rPr>
        <w:t>…….</w:t>
      </w:r>
      <w:proofErr w:type="gramEnd"/>
      <w:r w:rsidRPr="00E92084">
        <w:rPr>
          <w:rFonts w:ascii="Garamond" w:hAnsi="Garamond"/>
          <w:sz w:val="24"/>
          <w:szCs w:val="24"/>
        </w:rPr>
        <w:t>. città ……………………………………………………</w:t>
      </w:r>
      <w:proofErr w:type="gramStart"/>
      <w:r w:rsidRPr="00E92084">
        <w:rPr>
          <w:rFonts w:ascii="Garamond" w:hAnsi="Garamond"/>
          <w:sz w:val="24"/>
          <w:szCs w:val="24"/>
        </w:rPr>
        <w:t>…….</w:t>
      </w:r>
      <w:proofErr w:type="gramEnd"/>
      <w:r w:rsidRPr="00E92084">
        <w:rPr>
          <w:rFonts w:ascii="Garamond" w:hAnsi="Garamond"/>
          <w:sz w:val="24"/>
          <w:szCs w:val="24"/>
        </w:rPr>
        <w:t>provincia ……...</w:t>
      </w:r>
    </w:p>
    <w:p w14:paraId="25A42CCE" w14:textId="364650A7" w:rsidR="00B26BF8" w:rsidRPr="00E92084" w:rsidRDefault="00B26BF8" w:rsidP="00805DCF">
      <w:pPr>
        <w:spacing w:line="265" w:lineRule="auto"/>
        <w:ind w:left="10" w:hanging="10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Tel..</w:t>
      </w:r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0C67EC17" wp14:editId="5433B4B9">
            <wp:extent cx="604391" cy="45257"/>
            <wp:effectExtent l="0" t="0" r="0" b="0"/>
            <wp:docPr id="13104" name="Picture 13104" descr="spazio da compi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4" name="Picture 13104" descr="spazio da compilar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391" cy="45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92084">
        <w:rPr>
          <w:rFonts w:ascii="Garamond" w:hAnsi="Garamond"/>
          <w:sz w:val="24"/>
          <w:szCs w:val="24"/>
        </w:rPr>
        <w:t xml:space="preserve"> </w:t>
      </w:r>
      <w:proofErr w:type="gramStart"/>
      <w:r w:rsidRPr="00E92084">
        <w:rPr>
          <w:rFonts w:ascii="Garamond" w:hAnsi="Garamond"/>
          <w:sz w:val="24"/>
          <w:szCs w:val="24"/>
        </w:rPr>
        <w:t>mail .</w:t>
      </w:r>
      <w:proofErr w:type="gramEnd"/>
      <w:r w:rsidRPr="00E92084">
        <w:rPr>
          <w:rFonts w:ascii="Garamond" w:hAnsi="Garamond"/>
          <w:noProof/>
          <w:sz w:val="24"/>
          <w:szCs w:val="24"/>
        </w:rPr>
        <w:drawing>
          <wp:inline distT="0" distB="0" distL="0" distR="0" wp14:anchorId="608D57DA" wp14:editId="36490D90">
            <wp:extent cx="4330928" cy="35559"/>
            <wp:effectExtent l="0" t="0" r="0" b="0"/>
            <wp:docPr id="23718" name="Picture 23718" descr="spazio da compil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18" name="Picture 23718" descr="spazio da compilar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30928" cy="3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B3DA" w14:textId="77777777" w:rsidR="00B26BF8" w:rsidRPr="00E92084" w:rsidRDefault="00B26BF8" w:rsidP="00805DCF">
      <w:pPr>
        <w:spacing w:line="265" w:lineRule="auto"/>
        <w:ind w:left="20" w:hanging="10"/>
        <w:jc w:val="both"/>
        <w:rPr>
          <w:rFonts w:ascii="Garamond" w:hAnsi="Garamond"/>
          <w:sz w:val="24"/>
          <w:szCs w:val="24"/>
        </w:rPr>
      </w:pPr>
    </w:p>
    <w:p w14:paraId="0D9B83F2" w14:textId="77777777" w:rsidR="00B26BF8" w:rsidRPr="00E92084" w:rsidRDefault="00B26BF8" w:rsidP="00805DCF">
      <w:pPr>
        <w:spacing w:line="265" w:lineRule="auto"/>
        <w:ind w:left="20" w:hanging="10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Sotto la propria responsabilità</w:t>
      </w:r>
    </w:p>
    <w:p w14:paraId="222194E9" w14:textId="77777777" w:rsidR="00B26BF8" w:rsidRPr="00E92084" w:rsidRDefault="00B26BF8" w:rsidP="00963CAA">
      <w:pPr>
        <w:spacing w:after="141"/>
        <w:ind w:right="377"/>
        <w:jc w:val="center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DICHIARA</w:t>
      </w:r>
    </w:p>
    <w:p w14:paraId="0C7F3911" w14:textId="4324D5ED" w:rsidR="00805DCF" w:rsidRPr="00E92084" w:rsidRDefault="00B26BF8" w:rsidP="00805DCF">
      <w:pPr>
        <w:pStyle w:val="Paragrafoelenco"/>
        <w:numPr>
          <w:ilvl w:val="0"/>
          <w:numId w:val="23"/>
        </w:numPr>
        <w:spacing w:after="234" w:line="265" w:lineRule="auto"/>
        <w:ind w:left="728" w:right="-148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di essere interessato ad attivare una specifica convenzione </w:t>
      </w:r>
      <w:r w:rsidR="008326EC" w:rsidRPr="00E92084">
        <w:rPr>
          <w:rFonts w:ascii="Garamond" w:hAnsi="Garamond"/>
          <w:sz w:val="24"/>
          <w:szCs w:val="24"/>
        </w:rPr>
        <w:t>fino al termine dell’A.A.2029/</w:t>
      </w:r>
      <w:r w:rsidR="00805DCF" w:rsidRPr="00E92084">
        <w:rPr>
          <w:rFonts w:ascii="Garamond" w:hAnsi="Garamond"/>
          <w:sz w:val="24"/>
          <w:szCs w:val="24"/>
        </w:rPr>
        <w:t>20</w:t>
      </w:r>
      <w:r w:rsidR="008326EC" w:rsidRPr="00E92084">
        <w:rPr>
          <w:rFonts w:ascii="Garamond" w:hAnsi="Garamond"/>
          <w:sz w:val="24"/>
          <w:szCs w:val="24"/>
        </w:rPr>
        <w:t>30</w:t>
      </w:r>
      <w:r w:rsidR="00963CAA" w:rsidRPr="00E92084">
        <w:rPr>
          <w:rFonts w:ascii="Garamond" w:hAnsi="Garamond"/>
          <w:sz w:val="24"/>
          <w:szCs w:val="24"/>
        </w:rPr>
        <w:t xml:space="preserve"> (31/10/2030)</w:t>
      </w:r>
      <w:r w:rsidRPr="00E92084">
        <w:rPr>
          <w:rFonts w:ascii="Garamond" w:hAnsi="Garamond"/>
          <w:sz w:val="24"/>
          <w:szCs w:val="24"/>
        </w:rPr>
        <w:t xml:space="preserve"> con l'Università degli Studi di Brescia finalizzata all'offerta, con tariffe agevolate, dei propri servizi a:</w:t>
      </w:r>
    </w:p>
    <w:p w14:paraId="12D729E1" w14:textId="77777777" w:rsidR="00B26BF8" w:rsidRPr="00E92084" w:rsidRDefault="00B26BF8" w:rsidP="00805DCF">
      <w:pPr>
        <w:tabs>
          <w:tab w:val="center" w:pos="851"/>
          <w:tab w:val="right" w:pos="9981"/>
        </w:tabs>
        <w:spacing w:after="46" w:line="265" w:lineRule="auto"/>
        <w:ind w:left="447" w:firstLine="447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8DE49C" wp14:editId="1587E8C0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109538" cy="114300"/>
                <wp:effectExtent l="0" t="0" r="2413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8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9F66F4" id="Rettangolo 2" o:spid="_x0000_s1026" style="position:absolute;margin-left:0;margin-top:4.1pt;width:8.65pt;height:9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" fillcolor="white [3201]" strokecolor="black [3200]" strokeweight="1pt">
                <w10:wrap anchorx="margin"/>
              </v:rect>
            </w:pict>
          </mc:Fallback>
        </mc:AlternateContent>
      </w:r>
      <w:r w:rsidRPr="00E92084">
        <w:rPr>
          <w:rFonts w:ascii="Garamond" w:hAnsi="Garamond"/>
          <w:sz w:val="24"/>
          <w:szCs w:val="24"/>
        </w:rPr>
        <w:t>dipendenti dell’Università</w:t>
      </w:r>
    </w:p>
    <w:p w14:paraId="636E6531" w14:textId="77777777" w:rsidR="00B26BF8" w:rsidRPr="00E92084" w:rsidRDefault="00B26BF8" w:rsidP="00805DCF">
      <w:pPr>
        <w:tabs>
          <w:tab w:val="center" w:pos="851"/>
          <w:tab w:val="right" w:pos="9981"/>
        </w:tabs>
        <w:spacing w:after="46" w:line="265" w:lineRule="auto"/>
        <w:ind w:left="447" w:firstLine="447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F8CA72" wp14:editId="787B2FD5">
                <wp:simplePos x="0" y="0"/>
                <wp:positionH relativeFrom="margin">
                  <wp:align>left</wp:align>
                </wp:positionH>
                <wp:positionV relativeFrom="paragraph">
                  <wp:posOffset>5398</wp:posOffset>
                </wp:positionV>
                <wp:extent cx="109538" cy="114300"/>
                <wp:effectExtent l="0" t="0" r="2413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8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ACD3D" id="Rettangolo 4" o:spid="_x0000_s1026" style="position:absolute;margin-left:0;margin-top:.45pt;width:8.65pt;height:9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Pr="00E92084">
        <w:rPr>
          <w:rFonts w:ascii="Garamond" w:hAnsi="Garamond"/>
          <w:sz w:val="24"/>
          <w:szCs w:val="24"/>
        </w:rPr>
        <w:t>studenti dell’Università</w:t>
      </w:r>
    </w:p>
    <w:p w14:paraId="1C9C8104" w14:textId="77777777" w:rsidR="00805DCF" w:rsidRPr="00E92084" w:rsidRDefault="00805DCF" w:rsidP="00805DCF">
      <w:pPr>
        <w:tabs>
          <w:tab w:val="center" w:pos="447"/>
          <w:tab w:val="right" w:pos="9981"/>
        </w:tabs>
        <w:spacing w:after="46" w:line="265" w:lineRule="auto"/>
        <w:ind w:firstLine="447"/>
        <w:jc w:val="both"/>
        <w:rPr>
          <w:rFonts w:ascii="Garamond" w:hAnsi="Garamond"/>
          <w:sz w:val="24"/>
          <w:szCs w:val="24"/>
        </w:rPr>
      </w:pPr>
    </w:p>
    <w:p w14:paraId="61B6F471" w14:textId="2B9A25F4" w:rsidR="00B26BF8" w:rsidRPr="00E92084" w:rsidRDefault="00B26BF8" w:rsidP="00805DCF">
      <w:pPr>
        <w:pStyle w:val="Paragrafoelenco"/>
        <w:numPr>
          <w:ilvl w:val="0"/>
          <w:numId w:val="23"/>
        </w:numPr>
        <w:spacing w:after="234" w:line="265" w:lineRule="auto"/>
        <w:ind w:left="728" w:right="-148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che l'attività per la quale si propone la convenzione è l'applicazione di tariffe agevolate </w:t>
      </w:r>
      <w:r w:rsidR="003A72E3" w:rsidRPr="00E92084">
        <w:rPr>
          <w:rFonts w:ascii="Garamond" w:hAnsi="Garamond"/>
          <w:sz w:val="24"/>
          <w:szCs w:val="24"/>
        </w:rPr>
        <w:t>è</w:t>
      </w:r>
      <w:r w:rsidRPr="00E92084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inline distT="0" distB="0" distL="0" distR="0" wp14:anchorId="4DAFDF6F" wp14:editId="6F1B9531">
                <wp:extent cx="5969570" cy="3233"/>
                <wp:effectExtent l="0" t="0" r="0" b="0"/>
                <wp:docPr id="23733" name="Group 237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570" cy="3233"/>
                          <a:chOff x="0" y="0"/>
                          <a:chExt cx="5969570" cy="3233"/>
                        </a:xfrm>
                      </wpg:grpSpPr>
                      <wps:wsp>
                        <wps:cNvPr id="23732" name="Shape 23732"/>
                        <wps:cNvSpPr/>
                        <wps:spPr>
                          <a:xfrm>
                            <a:off x="0" y="0"/>
                            <a:ext cx="5969570" cy="32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570" h="3233">
                                <a:moveTo>
                                  <a:pt x="0" y="1617"/>
                                </a:moveTo>
                                <a:lnTo>
                                  <a:pt x="5969570" y="1617"/>
                                </a:lnTo>
                              </a:path>
                            </a:pathLst>
                          </a:custGeom>
                          <a:ln w="323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3C714D" id="Group 23733" o:spid="_x0000_s1026" style="width:470.05pt;height:.25pt;mso-position-horizontal-relative:char;mso-position-vertical-relative:line" coordsize="59695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">
                <v:shape id="Shape 23732" o:spid="_x0000_s1027" style="position:absolute;width:59695;height:32;visibility:visible;mso-wrap-style:square;v-text-anchor:top" coordsize="5969570,3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" path="m,1617r5969570,e" filled="f" strokeweight=".08981mm">
                  <v:stroke miterlimit="1" joinstyle="miter"/>
                  <v:path arrowok="t" textboxrect="0,0,5969570,3233"/>
                </v:shape>
                <w10:anchorlock/>
              </v:group>
            </w:pict>
          </mc:Fallback>
        </mc:AlternateContent>
      </w:r>
    </w:p>
    <w:p w14:paraId="42CC7D73" w14:textId="77777777" w:rsidR="00B26BF8" w:rsidRPr="00E92084" w:rsidRDefault="00B26BF8" w:rsidP="00805DCF">
      <w:pPr>
        <w:spacing w:after="207"/>
        <w:ind w:left="728" w:right="-127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inline distT="0" distB="0" distL="0" distR="0" wp14:anchorId="103759E9" wp14:editId="368102B5">
                <wp:extent cx="5956642" cy="3232"/>
                <wp:effectExtent l="0" t="0" r="0" b="0"/>
                <wp:docPr id="23735" name="Group 23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6642" cy="3232"/>
                          <a:chOff x="0" y="0"/>
                          <a:chExt cx="5956642" cy="3232"/>
                        </a:xfrm>
                      </wpg:grpSpPr>
                      <wps:wsp>
                        <wps:cNvPr id="23734" name="Shape 23734"/>
                        <wps:cNvSpPr/>
                        <wps:spPr>
                          <a:xfrm>
                            <a:off x="0" y="0"/>
                            <a:ext cx="5956642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6642" h="3232">
                                <a:moveTo>
                                  <a:pt x="0" y="1616"/>
                                </a:moveTo>
                                <a:lnTo>
                                  <a:pt x="5956642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5B6945" id="Group 23735" o:spid="_x0000_s1026" style="width:469.05pt;height:.25pt;mso-position-horizontal-relative:char;mso-position-vertical-relative:line" coordsize="5956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">
                <v:shape id="Shape 23734" o:spid="_x0000_s1027" style="position:absolute;width:59566;height:32;visibility:visible;mso-wrap-style:square;v-text-anchor:top" coordsize="5956642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" path="m,1616r5956642,e" filled="f" strokeweight=".08978mm">
                  <v:stroke miterlimit="1" joinstyle="miter"/>
                  <v:path arrowok="t" textboxrect="0,0,5956642,3232"/>
                </v:shape>
                <w10:anchorlock/>
              </v:group>
            </w:pict>
          </mc:Fallback>
        </mc:AlternateContent>
      </w:r>
    </w:p>
    <w:p w14:paraId="39F57BEB" w14:textId="22AC4993" w:rsidR="00B26BF8" w:rsidRPr="00E92084" w:rsidRDefault="00B26BF8" w:rsidP="00805DCF">
      <w:pPr>
        <w:pStyle w:val="Paragrafoelenco"/>
        <w:numPr>
          <w:ilvl w:val="0"/>
          <w:numId w:val="23"/>
        </w:numPr>
        <w:spacing w:after="234" w:line="265" w:lineRule="auto"/>
        <w:ind w:left="728" w:right="-148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le agevolazioni riservate consistono in tariffe agevolate del _______ % </w:t>
      </w:r>
    </w:p>
    <w:p w14:paraId="220AB8DE" w14:textId="51BC67C1" w:rsidR="00B26BF8" w:rsidRPr="00E92084" w:rsidRDefault="00B26BF8" w:rsidP="00805DCF">
      <w:pPr>
        <w:spacing w:line="265" w:lineRule="auto"/>
        <w:ind w:left="723" w:hanging="10"/>
        <w:jc w:val="both"/>
        <w:rPr>
          <w:rFonts w:ascii="Garamond" w:hAnsi="Garamond"/>
          <w:i/>
          <w:iCs/>
          <w:sz w:val="24"/>
          <w:szCs w:val="24"/>
        </w:rPr>
      </w:pPr>
      <w:r w:rsidRPr="00E92084">
        <w:rPr>
          <w:rFonts w:ascii="Garamond" w:hAnsi="Garamond"/>
          <w:i/>
          <w:iCs/>
          <w:sz w:val="24"/>
          <w:szCs w:val="24"/>
        </w:rPr>
        <w:t xml:space="preserve">in alternativa è possibile allegare un </w:t>
      </w:r>
      <w:r w:rsidR="00E92084" w:rsidRPr="00E92084">
        <w:rPr>
          <w:rFonts w:ascii="Garamond" w:hAnsi="Garamond"/>
          <w:i/>
          <w:iCs/>
          <w:sz w:val="24"/>
          <w:szCs w:val="24"/>
        </w:rPr>
        <w:t>LISTINO PREZZI</w:t>
      </w:r>
      <w:r w:rsidRPr="00E92084">
        <w:rPr>
          <w:rFonts w:ascii="Garamond" w:hAnsi="Garamond"/>
          <w:i/>
          <w:iCs/>
          <w:sz w:val="24"/>
          <w:szCs w:val="24"/>
        </w:rPr>
        <w:t xml:space="preserve"> con il dettaglio della scontistica proposta;</w:t>
      </w:r>
    </w:p>
    <w:p w14:paraId="1062DD64" w14:textId="77777777" w:rsidR="00B26BF8" w:rsidRPr="00E92084" w:rsidRDefault="00B26BF8" w:rsidP="00805DCF">
      <w:pPr>
        <w:spacing w:line="265" w:lineRule="auto"/>
        <w:ind w:left="361" w:hanging="10"/>
        <w:jc w:val="both"/>
        <w:rPr>
          <w:rFonts w:ascii="Garamond" w:hAnsi="Garamond"/>
          <w:sz w:val="24"/>
          <w:szCs w:val="24"/>
        </w:rPr>
      </w:pPr>
    </w:p>
    <w:p w14:paraId="3BD3F668" w14:textId="6ABEA1CC" w:rsidR="00B26BF8" w:rsidRPr="00E92084" w:rsidRDefault="00B26BF8" w:rsidP="00805DCF">
      <w:pPr>
        <w:pStyle w:val="Paragrafoelenco"/>
        <w:numPr>
          <w:ilvl w:val="0"/>
          <w:numId w:val="21"/>
        </w:numPr>
        <w:spacing w:after="0" w:line="265" w:lineRule="auto"/>
        <w:ind w:left="709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di essere consapevole che l'eventuale sottoscrizione della convenzione da parte dell’Università di Brescia non comporta alcun tipo di impegno economico da parte della stessa</w:t>
      </w:r>
      <w:r w:rsidR="00805DCF" w:rsidRPr="00E92084">
        <w:rPr>
          <w:rFonts w:ascii="Garamond" w:hAnsi="Garamond"/>
          <w:sz w:val="24"/>
          <w:szCs w:val="24"/>
        </w:rPr>
        <w:t>,</w:t>
      </w:r>
    </w:p>
    <w:p w14:paraId="4DA0CCA5" w14:textId="1B55A7AB" w:rsidR="00B26BF8" w:rsidRPr="00E92084" w:rsidRDefault="00B26BF8" w:rsidP="00805DCF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di essere informato che i dati personali, ai sensi dell'art. 13 del </w:t>
      </w:r>
      <w:proofErr w:type="spellStart"/>
      <w:r w:rsidRPr="00E92084">
        <w:rPr>
          <w:rFonts w:ascii="Garamond" w:hAnsi="Garamond"/>
          <w:sz w:val="24"/>
          <w:szCs w:val="24"/>
        </w:rPr>
        <w:t>D.lgs</w:t>
      </w:r>
      <w:proofErr w:type="spellEnd"/>
      <w:r w:rsidRPr="00E92084">
        <w:rPr>
          <w:rFonts w:ascii="Garamond" w:hAnsi="Garamond"/>
          <w:sz w:val="24"/>
          <w:szCs w:val="24"/>
        </w:rPr>
        <w:t xml:space="preserve"> 30/06/2003 n. 196 e del Regolamento UE 2016/679, saranno oggetto di trattamento esclusivamente per le finalità</w:t>
      </w:r>
      <w:r w:rsidR="00805DCF" w:rsidRPr="00E92084">
        <w:rPr>
          <w:rFonts w:ascii="Garamond" w:hAnsi="Garamond"/>
          <w:sz w:val="24"/>
          <w:szCs w:val="24"/>
        </w:rPr>
        <w:t xml:space="preserve"> p</w:t>
      </w:r>
      <w:r w:rsidRPr="00E92084">
        <w:rPr>
          <w:rFonts w:ascii="Garamond" w:hAnsi="Garamond"/>
          <w:sz w:val="24"/>
          <w:szCs w:val="24"/>
        </w:rPr>
        <w:t xml:space="preserve">reviste dalla presente convenzione; </w:t>
      </w:r>
    </w:p>
    <w:p w14:paraId="2CD7C01E" w14:textId="77777777" w:rsidR="00B26BF8" w:rsidRPr="00E92084" w:rsidRDefault="00B26BF8" w:rsidP="00805DCF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di essere consapevole che con la firma di tale documento si autorizza l'utilizzo dei soli dati necessari all'espletamento della convenzione (Art. 6 Reg. UE "Liceità dei trattamento"); </w:t>
      </w:r>
    </w:p>
    <w:p w14:paraId="6BF20122" w14:textId="77777777" w:rsidR="00B26BF8" w:rsidRPr="00E92084" w:rsidRDefault="00B26BF8" w:rsidP="00805DCF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di non avere interessi diretti o indiretti con l’Università degli Studi di Brescia;</w:t>
      </w:r>
    </w:p>
    <w:p w14:paraId="3E226512" w14:textId="77777777" w:rsidR="00B26BF8" w:rsidRPr="00E92084" w:rsidRDefault="00B26BF8" w:rsidP="00805DCF">
      <w:pPr>
        <w:tabs>
          <w:tab w:val="center" w:pos="7105"/>
        </w:tabs>
        <w:spacing w:after="258" w:line="265" w:lineRule="auto"/>
        <w:jc w:val="both"/>
        <w:rPr>
          <w:rFonts w:ascii="Garamond" w:hAnsi="Garamond"/>
          <w:sz w:val="24"/>
          <w:szCs w:val="24"/>
        </w:rPr>
      </w:pPr>
    </w:p>
    <w:p w14:paraId="67DE4942" w14:textId="6C728320" w:rsidR="00C74C5B" w:rsidRPr="00E92084" w:rsidRDefault="00B26BF8" w:rsidP="00805DCF">
      <w:pPr>
        <w:ind w:left="284"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Brescia</w:t>
      </w:r>
      <w:r w:rsidRPr="00E92084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inline distT="0" distB="0" distL="0" distR="0" wp14:anchorId="0E51A30A" wp14:editId="6CE85C78">
                <wp:extent cx="1444720" cy="3232"/>
                <wp:effectExtent l="0" t="0" r="0" b="0"/>
                <wp:docPr id="23739" name="Group 2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20" cy="3232"/>
                          <a:chOff x="0" y="0"/>
                          <a:chExt cx="1444720" cy="3232"/>
                        </a:xfrm>
                      </wpg:grpSpPr>
                      <wps:wsp>
                        <wps:cNvPr id="23738" name="Shape 23738"/>
                        <wps:cNvSpPr/>
                        <wps:spPr>
                          <a:xfrm>
                            <a:off x="0" y="0"/>
                            <a:ext cx="1444720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20" h="3232">
                                <a:moveTo>
                                  <a:pt x="0" y="1616"/>
                                </a:moveTo>
                                <a:lnTo>
                                  <a:pt x="1444720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BC5AB" id="Group 23739" o:spid="_x0000_s1026" style="width:113.75pt;height:.25pt;mso-position-horizontal-relative:char;mso-position-vertical-relative:line" coordsize="1444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">
                <v:shape id="Shape 23738" o:spid="_x0000_s1027" style="position:absolute;width:14447;height:32;visibility:visible;mso-wrap-style:square;v-text-anchor:top" coordsize="1444720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" path="m,1616r1444720,e" filled="f" strokeweight=".08978mm">
                  <v:stroke miterlimit="1" joinstyle="miter"/>
                  <v:path arrowok="t" textboxrect="0,0,1444720,3232"/>
                </v:shape>
                <w10:anchorlock/>
              </v:group>
            </w:pict>
          </mc:Fallback>
        </mc:AlternateContent>
      </w:r>
      <w:r w:rsidRPr="00E92084">
        <w:rPr>
          <w:rFonts w:ascii="Garamond" w:hAnsi="Garamond"/>
          <w:sz w:val="24"/>
          <w:szCs w:val="24"/>
        </w:rPr>
        <w:tab/>
      </w:r>
      <w:r w:rsidR="00805DCF" w:rsidRPr="00E92084">
        <w:rPr>
          <w:rFonts w:ascii="Garamond" w:hAnsi="Garamond"/>
          <w:sz w:val="24"/>
          <w:szCs w:val="24"/>
        </w:rPr>
        <w:t xml:space="preserve">                                         </w:t>
      </w:r>
      <w:r w:rsidRPr="00E92084">
        <w:rPr>
          <w:rFonts w:ascii="Garamond" w:hAnsi="Garamond"/>
          <w:sz w:val="24"/>
          <w:szCs w:val="24"/>
        </w:rPr>
        <w:t>Firma</w:t>
      </w:r>
      <w:r w:rsidR="00805DCF" w:rsidRPr="00E92084">
        <w:rPr>
          <w:rFonts w:ascii="Garamond" w:hAnsi="Garamond"/>
          <w:noProof/>
          <w:sz w:val="24"/>
          <w:szCs w:val="24"/>
        </w:rPr>
        <mc:AlternateContent>
          <mc:Choice Requires="wpg">
            <w:drawing>
              <wp:inline distT="0" distB="0" distL="0" distR="0" wp14:anchorId="35759B40" wp14:editId="7BD1AFFA">
                <wp:extent cx="1444720" cy="3232"/>
                <wp:effectExtent l="0" t="0" r="0" b="0"/>
                <wp:docPr id="909451346" name="Group 23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4720" cy="3232"/>
                          <a:chOff x="0" y="0"/>
                          <a:chExt cx="1444720" cy="3232"/>
                        </a:xfrm>
                      </wpg:grpSpPr>
                      <wps:wsp>
                        <wps:cNvPr id="153811472" name="Shape 23738"/>
                        <wps:cNvSpPr/>
                        <wps:spPr>
                          <a:xfrm>
                            <a:off x="0" y="0"/>
                            <a:ext cx="1444720" cy="32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4720" h="3232">
                                <a:moveTo>
                                  <a:pt x="0" y="1616"/>
                                </a:moveTo>
                                <a:lnTo>
                                  <a:pt x="1444720" y="1616"/>
                                </a:lnTo>
                              </a:path>
                            </a:pathLst>
                          </a:custGeom>
                          <a:ln w="323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BAF65C" id="Group 23739" o:spid="_x0000_s1026" style="width:113.75pt;height:.25pt;mso-position-horizontal-relative:char;mso-position-vertical-relative:line" coordsize="14447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">
                <v:shape id="Shape 23738" o:spid="_x0000_s1027" style="position:absolute;width:14447;height:32;visibility:visible;mso-wrap-style:square;v-text-anchor:top" coordsize="1444720,3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" path="m,1616r1444720,e" filled="f" strokeweight=".08978mm">
                  <v:stroke miterlimit="1" joinstyle="miter"/>
                  <v:path arrowok="t" textboxrect="0,0,1444720,3232"/>
                </v:shape>
                <w10:anchorlock/>
              </v:group>
            </w:pict>
          </mc:Fallback>
        </mc:AlternateContent>
      </w:r>
    </w:p>
    <w:p w14:paraId="6DB86C0F" w14:textId="77777777" w:rsidR="003A72E3" w:rsidRDefault="003A72E3" w:rsidP="00805DCF">
      <w:pPr>
        <w:ind w:left="284"/>
        <w:jc w:val="both"/>
        <w:rPr>
          <w:rFonts w:ascii="Garamond" w:hAnsi="Garamond"/>
          <w:sz w:val="24"/>
          <w:szCs w:val="24"/>
        </w:rPr>
      </w:pPr>
    </w:p>
    <w:p w14:paraId="34AFBFCD" w14:textId="77777777" w:rsidR="00E92084" w:rsidRPr="00E92084" w:rsidRDefault="00E92084" w:rsidP="00805DCF">
      <w:pPr>
        <w:ind w:left="284"/>
        <w:jc w:val="both"/>
        <w:rPr>
          <w:rFonts w:ascii="Garamond" w:hAnsi="Garamond"/>
          <w:sz w:val="24"/>
          <w:szCs w:val="24"/>
        </w:rPr>
      </w:pPr>
    </w:p>
    <w:p w14:paraId="0FA414CB" w14:textId="77777777" w:rsidR="009E5B76" w:rsidRPr="00E92084" w:rsidRDefault="00DA0011" w:rsidP="00805DCF">
      <w:pPr>
        <w:ind w:left="284"/>
        <w:jc w:val="both"/>
        <w:rPr>
          <w:rFonts w:ascii="Garamond" w:eastAsia="Calibri" w:hAnsi="Garamond"/>
          <w:sz w:val="28"/>
          <w:szCs w:val="24"/>
          <w:lang w:eastAsia="en-US"/>
        </w:rPr>
      </w:pPr>
      <w:r w:rsidRPr="00E92084">
        <w:rPr>
          <w:rFonts w:ascii="Garamond" w:eastAsia="Calibri" w:hAnsi="Garamond"/>
          <w:sz w:val="28"/>
          <w:szCs w:val="24"/>
          <w:lang w:eastAsia="en-US"/>
        </w:rPr>
        <w:t xml:space="preserve">Si allega: </w:t>
      </w:r>
    </w:p>
    <w:p w14:paraId="3DEB4085" w14:textId="6F1D738B" w:rsidR="00DA0011" w:rsidRPr="00E92084" w:rsidRDefault="00DA0011" w:rsidP="009E5B76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fotocopia del documento di identità in corso di validità; </w:t>
      </w:r>
    </w:p>
    <w:p w14:paraId="08592972" w14:textId="46A544EC" w:rsidR="00DA0011" w:rsidRPr="00E92084" w:rsidRDefault="00DA0011" w:rsidP="009E5B76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>copia dell'atto costitutivo della persona giuri</w:t>
      </w:r>
      <w:r w:rsidR="009E5B76" w:rsidRPr="00E92084">
        <w:rPr>
          <w:rFonts w:ascii="Garamond" w:hAnsi="Garamond"/>
          <w:sz w:val="24"/>
          <w:szCs w:val="24"/>
        </w:rPr>
        <w:t xml:space="preserve">dica proponente; </w:t>
      </w:r>
    </w:p>
    <w:p w14:paraId="5D849884" w14:textId="3482291B" w:rsidR="009E5B76" w:rsidRPr="00E92084" w:rsidRDefault="009E5B76" w:rsidP="009E5B76">
      <w:pPr>
        <w:pStyle w:val="Paragrafoelenco"/>
        <w:numPr>
          <w:ilvl w:val="0"/>
          <w:numId w:val="21"/>
        </w:numPr>
        <w:spacing w:after="39" w:line="265" w:lineRule="auto"/>
        <w:ind w:left="709" w:right="290" w:hanging="425"/>
        <w:contextualSpacing/>
        <w:jc w:val="both"/>
        <w:rPr>
          <w:rFonts w:ascii="Garamond" w:hAnsi="Garamond"/>
          <w:sz w:val="24"/>
          <w:szCs w:val="24"/>
        </w:rPr>
      </w:pPr>
      <w:r w:rsidRPr="00E92084">
        <w:rPr>
          <w:rFonts w:ascii="Garamond" w:hAnsi="Garamond"/>
          <w:sz w:val="24"/>
          <w:szCs w:val="24"/>
        </w:rPr>
        <w:t xml:space="preserve">ALTRO: (eventuale listino </w:t>
      </w:r>
      <w:proofErr w:type="gramStart"/>
      <w:r w:rsidRPr="00E92084">
        <w:rPr>
          <w:rFonts w:ascii="Garamond" w:hAnsi="Garamond"/>
          <w:sz w:val="24"/>
          <w:szCs w:val="24"/>
        </w:rPr>
        <w:t>prezzi)_</w:t>
      </w:r>
      <w:proofErr w:type="gramEnd"/>
      <w:r w:rsidRPr="00E92084">
        <w:rPr>
          <w:rFonts w:ascii="Garamond" w:hAnsi="Garamond"/>
          <w:sz w:val="24"/>
          <w:szCs w:val="24"/>
        </w:rPr>
        <w:t>________________</w:t>
      </w:r>
    </w:p>
    <w:sectPr w:rsidR="009E5B76" w:rsidRPr="00E92084" w:rsidSect="0025019C">
      <w:headerReference w:type="default" r:id="rId15"/>
      <w:footerReference w:type="default" r:id="rId16"/>
      <w:pgSz w:w="11907" w:h="16840" w:code="9"/>
      <w:pgMar w:top="1938" w:right="1134" w:bottom="567" w:left="1134" w:header="709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911A" w14:textId="77777777" w:rsidR="00C30A0A" w:rsidRDefault="00C30A0A">
      <w:r>
        <w:separator/>
      </w:r>
    </w:p>
  </w:endnote>
  <w:endnote w:type="continuationSeparator" w:id="0">
    <w:p w14:paraId="457479BE" w14:textId="77777777" w:rsidR="00C30A0A" w:rsidRDefault="00C30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3C9000t00">
    <w:altName w:val="Arial"/>
    <w:charset w:val="00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84410"/>
      <w:docPartObj>
        <w:docPartGallery w:val="Page Numbers (Bottom of Page)"/>
        <w:docPartUnique/>
      </w:docPartObj>
    </w:sdtPr>
    <w:sdtEndPr/>
    <w:sdtContent>
      <w:p w14:paraId="4BFA2CB6" w14:textId="4FD58D93" w:rsidR="009F3DB0" w:rsidRDefault="009F3DB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2EC4">
          <w:rPr>
            <w:noProof/>
          </w:rPr>
          <w:t>1</w:t>
        </w:r>
        <w:r>
          <w:fldChar w:fldCharType="end"/>
        </w:r>
      </w:p>
    </w:sdtContent>
  </w:sdt>
  <w:p w14:paraId="57922818" w14:textId="77777777" w:rsidR="009F3DB0" w:rsidRDefault="009F3D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54ED" w14:textId="77777777" w:rsidR="00C30A0A" w:rsidRDefault="00C30A0A">
      <w:r>
        <w:separator/>
      </w:r>
    </w:p>
  </w:footnote>
  <w:footnote w:type="continuationSeparator" w:id="0">
    <w:p w14:paraId="295C7FB6" w14:textId="77777777" w:rsidR="00C30A0A" w:rsidRDefault="00C30A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3FF8F" w14:textId="58338157" w:rsidR="009F3DB0" w:rsidRPr="003A7B08" w:rsidRDefault="003A7B08" w:rsidP="007533C0">
    <w:pPr>
      <w:pStyle w:val="Intestazione"/>
      <w:ind w:left="-709"/>
      <w:jc w:val="both"/>
    </w:pPr>
    <w:r>
      <w:rPr>
        <w:noProof/>
      </w:rPr>
      <w:drawing>
        <wp:inline distT="0" distB="0" distL="0" distR="0" wp14:anchorId="4AF5CAEF" wp14:editId="5D589F38">
          <wp:extent cx="2548467" cy="1319210"/>
          <wp:effectExtent l="0" t="0" r="0" b="0"/>
          <wp:docPr id="3" name="Immagine 3" descr="Logo UNIB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descr="Logo UNIB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8467" cy="1319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2295" o:spid="_x0000_i1025" style="width:9.6pt;height:9.6pt" coordsize="" o:spt="100" o:bullet="t" adj="0,,0" path="" stroked="f">
        <v:stroke joinstyle="miter"/>
        <v:imagedata r:id="rId1" o:title="image54"/>
        <v:formulas/>
        <v:path o:connecttype="segments"/>
      </v:shape>
    </w:pict>
  </w:numPicBullet>
  <w:numPicBullet w:numPicBulletId="1">
    <w:pict>
      <v:shape id="11818" o:spid="_x0000_i1026" style="width:9.6pt;height:3.6pt" coordsize="" o:spt="100" o:bullet="t" adj="0,,0" path="" stroked="f">
        <v:stroke joinstyle="miter"/>
        <v:imagedata r:id="rId2" o:title="image55"/>
        <v:formulas/>
        <v:path o:connecttype="segments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pStyle w:val="Titolo1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02B6C60"/>
    <w:multiLevelType w:val="hybridMultilevel"/>
    <w:tmpl w:val="B7106B46"/>
    <w:lvl w:ilvl="0" w:tplc="04100001">
      <w:start w:val="1"/>
      <w:numFmt w:val="bullet"/>
      <w:lvlText w:val=""/>
      <w:lvlJc w:val="left"/>
      <w:pPr>
        <w:ind w:left="14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8" w:hanging="360"/>
      </w:pPr>
      <w:rPr>
        <w:rFonts w:ascii="Wingdings" w:hAnsi="Wingdings" w:hint="default"/>
      </w:rPr>
    </w:lvl>
  </w:abstractNum>
  <w:abstractNum w:abstractNumId="4" w15:restartNumberingAfterBreak="0">
    <w:nsid w:val="114B0F22"/>
    <w:multiLevelType w:val="hybridMultilevel"/>
    <w:tmpl w:val="99F6DDDA"/>
    <w:lvl w:ilvl="0" w:tplc="708C10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65733D"/>
    <w:multiLevelType w:val="hybridMultilevel"/>
    <w:tmpl w:val="19D8BBC0"/>
    <w:lvl w:ilvl="0" w:tplc="54A266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2F1C42"/>
    <w:multiLevelType w:val="hybridMultilevel"/>
    <w:tmpl w:val="AF98CCB2"/>
    <w:lvl w:ilvl="0" w:tplc="7FD22ED2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A7392"/>
    <w:multiLevelType w:val="hybridMultilevel"/>
    <w:tmpl w:val="42EE2AA8"/>
    <w:lvl w:ilvl="0" w:tplc="D0026E6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F25A14"/>
    <w:multiLevelType w:val="hybridMultilevel"/>
    <w:tmpl w:val="82BAA248"/>
    <w:lvl w:ilvl="0" w:tplc="E5A46F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EB2994"/>
    <w:multiLevelType w:val="hybridMultilevel"/>
    <w:tmpl w:val="87847AC2"/>
    <w:lvl w:ilvl="0" w:tplc="2E42F6E4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F732F"/>
    <w:multiLevelType w:val="hybridMultilevel"/>
    <w:tmpl w:val="2C82067E"/>
    <w:lvl w:ilvl="0" w:tplc="6A7EE6EE">
      <w:start w:val="1"/>
      <w:numFmt w:val="bullet"/>
      <w:lvlText w:val="•"/>
      <w:lvlPicBulletId w:val="0"/>
      <w:lvlJc w:val="left"/>
      <w:pPr>
        <w:ind w:left="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E88E62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F20664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D2C7C8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9E6A66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F28CF4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9E5D54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16DA92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26C856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CA5ADD"/>
    <w:multiLevelType w:val="hybridMultilevel"/>
    <w:tmpl w:val="51383150"/>
    <w:lvl w:ilvl="0" w:tplc="69F2FF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13C9000t00" w:hAnsi="TTE13C9000t00" w:cs="TTE13C9000t00" w:hint="default"/>
        <w:color w:val="FF0000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563A6F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3C5F5A27"/>
    <w:multiLevelType w:val="hybridMultilevel"/>
    <w:tmpl w:val="6B04FCFE"/>
    <w:lvl w:ilvl="0" w:tplc="786A15C8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4D92414A">
      <w:start w:val="1"/>
      <w:numFmt w:val="lowerLetter"/>
      <w:lvlText w:val="%2)"/>
      <w:lvlJc w:val="left"/>
      <w:pPr>
        <w:tabs>
          <w:tab w:val="num" w:pos="1440"/>
        </w:tabs>
        <w:ind w:left="1437" w:hanging="357"/>
      </w:pPr>
      <w:rPr>
        <w:rFonts w:ascii="Times New Roman" w:hAnsi="Times New Roman" w:cs="Times New Roman" w:hint="default"/>
        <w:b w:val="0"/>
        <w:i w:val="0"/>
        <w:sz w:val="20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2809F7"/>
    <w:multiLevelType w:val="hybridMultilevel"/>
    <w:tmpl w:val="EC82F1F0"/>
    <w:lvl w:ilvl="0" w:tplc="38B4B57C">
      <w:start w:val="1"/>
      <w:numFmt w:val="bullet"/>
      <w:lvlText w:val="•"/>
      <w:lvlPicBulletId w:val="1"/>
      <w:lvlJc w:val="left"/>
      <w:pPr>
        <w:ind w:left="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E8A7F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0A6C5AC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28B8C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58174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D865D9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624ACF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FC3AA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D8630C0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2B4056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89F08A8"/>
    <w:multiLevelType w:val="hybridMultilevel"/>
    <w:tmpl w:val="13028F04"/>
    <w:lvl w:ilvl="0" w:tplc="FA8C696E">
      <w:numFmt w:val="bullet"/>
      <w:lvlText w:val="-"/>
      <w:lvlJc w:val="left"/>
      <w:pPr>
        <w:ind w:left="105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17" w15:restartNumberingAfterBreak="0">
    <w:nsid w:val="59B714DB"/>
    <w:multiLevelType w:val="hybridMultilevel"/>
    <w:tmpl w:val="2EBE8394"/>
    <w:lvl w:ilvl="0" w:tplc="766CA6D8">
      <w:start w:val="21"/>
      <w:numFmt w:val="bullet"/>
      <w:lvlText w:val="-"/>
      <w:lvlJc w:val="left"/>
      <w:pPr>
        <w:ind w:left="1069" w:hanging="360"/>
      </w:pPr>
      <w:rPr>
        <w:rFonts w:ascii="Garamond" w:eastAsiaTheme="minorHAnsi" w:hAnsi="Garamond" w:cstheme="majorHAns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783EA9"/>
    <w:multiLevelType w:val="hybridMultilevel"/>
    <w:tmpl w:val="0F3814A8"/>
    <w:lvl w:ilvl="0" w:tplc="CFF234F4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2B2478"/>
    <w:multiLevelType w:val="hybridMultilevel"/>
    <w:tmpl w:val="A698953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33C0B0C"/>
    <w:multiLevelType w:val="hybridMultilevel"/>
    <w:tmpl w:val="0A629D9C"/>
    <w:lvl w:ilvl="0" w:tplc="708C10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DF450D1"/>
    <w:multiLevelType w:val="hybridMultilevel"/>
    <w:tmpl w:val="3BEE7E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675E0"/>
    <w:multiLevelType w:val="hybridMultilevel"/>
    <w:tmpl w:val="B0566B82"/>
    <w:lvl w:ilvl="0" w:tplc="708C10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 w16cid:durableId="549146959">
    <w:abstractNumId w:val="0"/>
  </w:num>
  <w:num w:numId="2" w16cid:durableId="1938753100">
    <w:abstractNumId w:val="21"/>
  </w:num>
  <w:num w:numId="3" w16cid:durableId="257181151">
    <w:abstractNumId w:val="6"/>
  </w:num>
  <w:num w:numId="4" w16cid:durableId="1677733376">
    <w:abstractNumId w:val="1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629322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87248606">
    <w:abstractNumId w:val="1"/>
  </w:num>
  <w:num w:numId="7" w16cid:durableId="2049916983">
    <w:abstractNumId w:val="2"/>
  </w:num>
  <w:num w:numId="8" w16cid:durableId="1800222785">
    <w:abstractNumId w:val="12"/>
  </w:num>
  <w:num w:numId="9" w16cid:durableId="1637759175">
    <w:abstractNumId w:val="15"/>
  </w:num>
  <w:num w:numId="10" w16cid:durableId="1239513260">
    <w:abstractNumId w:val="19"/>
  </w:num>
  <w:num w:numId="11" w16cid:durableId="1277327725">
    <w:abstractNumId w:val="11"/>
  </w:num>
  <w:num w:numId="12" w16cid:durableId="1163815386">
    <w:abstractNumId w:val="7"/>
  </w:num>
  <w:num w:numId="13" w16cid:durableId="1740329284">
    <w:abstractNumId w:val="9"/>
  </w:num>
  <w:num w:numId="14" w16cid:durableId="589968688">
    <w:abstractNumId w:val="5"/>
  </w:num>
  <w:num w:numId="15" w16cid:durableId="842628784">
    <w:abstractNumId w:val="20"/>
  </w:num>
  <w:num w:numId="16" w16cid:durableId="453402255">
    <w:abstractNumId w:val="22"/>
  </w:num>
  <w:num w:numId="17" w16cid:durableId="1941789119">
    <w:abstractNumId w:val="4"/>
  </w:num>
  <w:num w:numId="18" w16cid:durableId="1487282037">
    <w:abstractNumId w:val="17"/>
  </w:num>
  <w:num w:numId="19" w16cid:durableId="884491053">
    <w:abstractNumId w:val="10"/>
  </w:num>
  <w:num w:numId="20" w16cid:durableId="291131342">
    <w:abstractNumId w:val="14"/>
  </w:num>
  <w:num w:numId="21" w16cid:durableId="1036392385">
    <w:abstractNumId w:val="8"/>
  </w:num>
  <w:num w:numId="22" w16cid:durableId="1383362984">
    <w:abstractNumId w:val="3"/>
  </w:num>
  <w:num w:numId="23" w16cid:durableId="2691676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B87"/>
    <w:rsid w:val="00020D51"/>
    <w:rsid w:val="0002431C"/>
    <w:rsid w:val="00024CBC"/>
    <w:rsid w:val="000276FD"/>
    <w:rsid w:val="000407CE"/>
    <w:rsid w:val="00042CED"/>
    <w:rsid w:val="00043806"/>
    <w:rsid w:val="00046A13"/>
    <w:rsid w:val="00054789"/>
    <w:rsid w:val="00062E8B"/>
    <w:rsid w:val="00067C12"/>
    <w:rsid w:val="00067EC7"/>
    <w:rsid w:val="00071252"/>
    <w:rsid w:val="00071D06"/>
    <w:rsid w:val="000722A4"/>
    <w:rsid w:val="00082740"/>
    <w:rsid w:val="00097119"/>
    <w:rsid w:val="00097BAC"/>
    <w:rsid w:val="000A0B63"/>
    <w:rsid w:val="000A2872"/>
    <w:rsid w:val="000C0A98"/>
    <w:rsid w:val="000C393B"/>
    <w:rsid w:val="000C61D2"/>
    <w:rsid w:val="000D587F"/>
    <w:rsid w:val="000D72C4"/>
    <w:rsid w:val="000E1A3D"/>
    <w:rsid w:val="000E3E45"/>
    <w:rsid w:val="000F039D"/>
    <w:rsid w:val="001028E2"/>
    <w:rsid w:val="00121643"/>
    <w:rsid w:val="001218ED"/>
    <w:rsid w:val="00142886"/>
    <w:rsid w:val="001443D9"/>
    <w:rsid w:val="0014732F"/>
    <w:rsid w:val="0015345A"/>
    <w:rsid w:val="00164584"/>
    <w:rsid w:val="00165D47"/>
    <w:rsid w:val="001737CF"/>
    <w:rsid w:val="00177D9B"/>
    <w:rsid w:val="001A2473"/>
    <w:rsid w:val="001A5432"/>
    <w:rsid w:val="001B1DE0"/>
    <w:rsid w:val="001B366B"/>
    <w:rsid w:val="001B7AD0"/>
    <w:rsid w:val="001D5F9C"/>
    <w:rsid w:val="001D6072"/>
    <w:rsid w:val="001D6769"/>
    <w:rsid w:val="001D678D"/>
    <w:rsid w:val="001E2518"/>
    <w:rsid w:val="001F1A45"/>
    <w:rsid w:val="001F4939"/>
    <w:rsid w:val="00205D5D"/>
    <w:rsid w:val="0022562B"/>
    <w:rsid w:val="002440E1"/>
    <w:rsid w:val="0025019C"/>
    <w:rsid w:val="00250298"/>
    <w:rsid w:val="002503BE"/>
    <w:rsid w:val="00257B98"/>
    <w:rsid w:val="00280804"/>
    <w:rsid w:val="00287FD9"/>
    <w:rsid w:val="002949ED"/>
    <w:rsid w:val="002C0DA9"/>
    <w:rsid w:val="002D1741"/>
    <w:rsid w:val="002F0CC2"/>
    <w:rsid w:val="002F469D"/>
    <w:rsid w:val="002F59BB"/>
    <w:rsid w:val="002F7AD6"/>
    <w:rsid w:val="0030048F"/>
    <w:rsid w:val="003015E6"/>
    <w:rsid w:val="00304E78"/>
    <w:rsid w:val="00312292"/>
    <w:rsid w:val="00321A89"/>
    <w:rsid w:val="003246F7"/>
    <w:rsid w:val="00330E05"/>
    <w:rsid w:val="003400E5"/>
    <w:rsid w:val="00352E05"/>
    <w:rsid w:val="003765DA"/>
    <w:rsid w:val="003819B3"/>
    <w:rsid w:val="0038422C"/>
    <w:rsid w:val="003A47A7"/>
    <w:rsid w:val="003A72E3"/>
    <w:rsid w:val="003A7B08"/>
    <w:rsid w:val="003B0F35"/>
    <w:rsid w:val="003C7A60"/>
    <w:rsid w:val="003E2746"/>
    <w:rsid w:val="003F1272"/>
    <w:rsid w:val="00404F00"/>
    <w:rsid w:val="004068A1"/>
    <w:rsid w:val="0041013B"/>
    <w:rsid w:val="00410559"/>
    <w:rsid w:val="004212DB"/>
    <w:rsid w:val="00424A1E"/>
    <w:rsid w:val="00431315"/>
    <w:rsid w:val="00431B74"/>
    <w:rsid w:val="00434194"/>
    <w:rsid w:val="00463A5C"/>
    <w:rsid w:val="0047218B"/>
    <w:rsid w:val="004724BA"/>
    <w:rsid w:val="00472C7D"/>
    <w:rsid w:val="00472D38"/>
    <w:rsid w:val="00475E49"/>
    <w:rsid w:val="004762A8"/>
    <w:rsid w:val="00485F31"/>
    <w:rsid w:val="00496935"/>
    <w:rsid w:val="004977A3"/>
    <w:rsid w:val="00497F28"/>
    <w:rsid w:val="004B2A32"/>
    <w:rsid w:val="004C1EDF"/>
    <w:rsid w:val="004C73C2"/>
    <w:rsid w:val="004D26C4"/>
    <w:rsid w:val="004D4ACF"/>
    <w:rsid w:val="004D544D"/>
    <w:rsid w:val="004D5574"/>
    <w:rsid w:val="004E1EFF"/>
    <w:rsid w:val="004E5446"/>
    <w:rsid w:val="004F5C16"/>
    <w:rsid w:val="005020EA"/>
    <w:rsid w:val="00504EDC"/>
    <w:rsid w:val="00524A4D"/>
    <w:rsid w:val="005377D4"/>
    <w:rsid w:val="005400B7"/>
    <w:rsid w:val="00544490"/>
    <w:rsid w:val="005667E0"/>
    <w:rsid w:val="00572720"/>
    <w:rsid w:val="00575259"/>
    <w:rsid w:val="0057635E"/>
    <w:rsid w:val="005817A4"/>
    <w:rsid w:val="005A54D3"/>
    <w:rsid w:val="005C2D5D"/>
    <w:rsid w:val="005C4F4B"/>
    <w:rsid w:val="005C70CA"/>
    <w:rsid w:val="005D6F60"/>
    <w:rsid w:val="00605E36"/>
    <w:rsid w:val="006068F4"/>
    <w:rsid w:val="00607F88"/>
    <w:rsid w:val="0062641E"/>
    <w:rsid w:val="006338E4"/>
    <w:rsid w:val="00667930"/>
    <w:rsid w:val="0067412D"/>
    <w:rsid w:val="00685545"/>
    <w:rsid w:val="0069442D"/>
    <w:rsid w:val="00696DFE"/>
    <w:rsid w:val="006B3706"/>
    <w:rsid w:val="006C3758"/>
    <w:rsid w:val="006C44AA"/>
    <w:rsid w:val="006D636D"/>
    <w:rsid w:val="006F06A7"/>
    <w:rsid w:val="006F5002"/>
    <w:rsid w:val="006F7AA0"/>
    <w:rsid w:val="0070427A"/>
    <w:rsid w:val="007135E0"/>
    <w:rsid w:val="0073193C"/>
    <w:rsid w:val="00734E16"/>
    <w:rsid w:val="007367A7"/>
    <w:rsid w:val="00743DCD"/>
    <w:rsid w:val="007533C0"/>
    <w:rsid w:val="00756615"/>
    <w:rsid w:val="00763CC6"/>
    <w:rsid w:val="00773212"/>
    <w:rsid w:val="007742CA"/>
    <w:rsid w:val="00775F97"/>
    <w:rsid w:val="00782D57"/>
    <w:rsid w:val="007919B6"/>
    <w:rsid w:val="007A07C0"/>
    <w:rsid w:val="007B1A6D"/>
    <w:rsid w:val="007C4288"/>
    <w:rsid w:val="007D0D1B"/>
    <w:rsid w:val="007E330C"/>
    <w:rsid w:val="007F745E"/>
    <w:rsid w:val="007F7E9E"/>
    <w:rsid w:val="00805DCF"/>
    <w:rsid w:val="00806983"/>
    <w:rsid w:val="008326EC"/>
    <w:rsid w:val="00841C14"/>
    <w:rsid w:val="008503A4"/>
    <w:rsid w:val="00850B7D"/>
    <w:rsid w:val="008553A4"/>
    <w:rsid w:val="008554C1"/>
    <w:rsid w:val="00860D04"/>
    <w:rsid w:val="008614A9"/>
    <w:rsid w:val="00893ADF"/>
    <w:rsid w:val="008C0DAF"/>
    <w:rsid w:val="008C1CC4"/>
    <w:rsid w:val="008C4513"/>
    <w:rsid w:val="008C5E9E"/>
    <w:rsid w:val="008D1461"/>
    <w:rsid w:val="008D1D99"/>
    <w:rsid w:val="008D21E9"/>
    <w:rsid w:val="008E52D4"/>
    <w:rsid w:val="008F2644"/>
    <w:rsid w:val="009451E5"/>
    <w:rsid w:val="00946A5A"/>
    <w:rsid w:val="00953AF6"/>
    <w:rsid w:val="00963CAA"/>
    <w:rsid w:val="0098390C"/>
    <w:rsid w:val="0099243E"/>
    <w:rsid w:val="009A0034"/>
    <w:rsid w:val="009A33E5"/>
    <w:rsid w:val="009B064F"/>
    <w:rsid w:val="009C627E"/>
    <w:rsid w:val="009C723C"/>
    <w:rsid w:val="009E5B76"/>
    <w:rsid w:val="009F3DB0"/>
    <w:rsid w:val="00A4506E"/>
    <w:rsid w:val="00A65AF3"/>
    <w:rsid w:val="00A7226A"/>
    <w:rsid w:val="00A91B96"/>
    <w:rsid w:val="00AA1EE8"/>
    <w:rsid w:val="00AA3DD0"/>
    <w:rsid w:val="00AB6453"/>
    <w:rsid w:val="00AC1880"/>
    <w:rsid w:val="00AD5F1C"/>
    <w:rsid w:val="00AE29A1"/>
    <w:rsid w:val="00AE30CC"/>
    <w:rsid w:val="00AF1603"/>
    <w:rsid w:val="00AF2FA4"/>
    <w:rsid w:val="00AF733F"/>
    <w:rsid w:val="00B011EF"/>
    <w:rsid w:val="00B02AC1"/>
    <w:rsid w:val="00B10836"/>
    <w:rsid w:val="00B14950"/>
    <w:rsid w:val="00B23947"/>
    <w:rsid w:val="00B2405E"/>
    <w:rsid w:val="00B2625D"/>
    <w:rsid w:val="00B26BF8"/>
    <w:rsid w:val="00B333F5"/>
    <w:rsid w:val="00B369E0"/>
    <w:rsid w:val="00B36B4C"/>
    <w:rsid w:val="00B463B4"/>
    <w:rsid w:val="00B470F0"/>
    <w:rsid w:val="00B55AA0"/>
    <w:rsid w:val="00B65FFD"/>
    <w:rsid w:val="00B71833"/>
    <w:rsid w:val="00B76239"/>
    <w:rsid w:val="00B776CC"/>
    <w:rsid w:val="00B816A2"/>
    <w:rsid w:val="00B84685"/>
    <w:rsid w:val="00B9110F"/>
    <w:rsid w:val="00B9193B"/>
    <w:rsid w:val="00B95CA5"/>
    <w:rsid w:val="00BA12FD"/>
    <w:rsid w:val="00BA4AC5"/>
    <w:rsid w:val="00BB74C9"/>
    <w:rsid w:val="00BD0170"/>
    <w:rsid w:val="00BD02F3"/>
    <w:rsid w:val="00BD71F5"/>
    <w:rsid w:val="00BE2579"/>
    <w:rsid w:val="00BE45F2"/>
    <w:rsid w:val="00BE52F8"/>
    <w:rsid w:val="00BE7AA5"/>
    <w:rsid w:val="00C04C2E"/>
    <w:rsid w:val="00C11E60"/>
    <w:rsid w:val="00C250F3"/>
    <w:rsid w:val="00C30A0A"/>
    <w:rsid w:val="00C44A8F"/>
    <w:rsid w:val="00C461FF"/>
    <w:rsid w:val="00C51F68"/>
    <w:rsid w:val="00C54528"/>
    <w:rsid w:val="00C5788C"/>
    <w:rsid w:val="00C65F2F"/>
    <w:rsid w:val="00C72BEE"/>
    <w:rsid w:val="00C74C5B"/>
    <w:rsid w:val="00C91E0C"/>
    <w:rsid w:val="00CA45AA"/>
    <w:rsid w:val="00CB2C71"/>
    <w:rsid w:val="00CB6FB4"/>
    <w:rsid w:val="00CC5363"/>
    <w:rsid w:val="00CD02DD"/>
    <w:rsid w:val="00CD0723"/>
    <w:rsid w:val="00CD2463"/>
    <w:rsid w:val="00CD2A3F"/>
    <w:rsid w:val="00CD2E88"/>
    <w:rsid w:val="00CD44D9"/>
    <w:rsid w:val="00CD4A9B"/>
    <w:rsid w:val="00CE4B87"/>
    <w:rsid w:val="00D049FE"/>
    <w:rsid w:val="00D05F04"/>
    <w:rsid w:val="00D14EAE"/>
    <w:rsid w:val="00D23516"/>
    <w:rsid w:val="00D30963"/>
    <w:rsid w:val="00D33839"/>
    <w:rsid w:val="00D46265"/>
    <w:rsid w:val="00D50D7E"/>
    <w:rsid w:val="00D575C8"/>
    <w:rsid w:val="00D61A7A"/>
    <w:rsid w:val="00D61D6D"/>
    <w:rsid w:val="00D75776"/>
    <w:rsid w:val="00D81958"/>
    <w:rsid w:val="00D91B9B"/>
    <w:rsid w:val="00D95289"/>
    <w:rsid w:val="00DA0011"/>
    <w:rsid w:val="00DA6757"/>
    <w:rsid w:val="00DB30C2"/>
    <w:rsid w:val="00DC52A3"/>
    <w:rsid w:val="00DF0753"/>
    <w:rsid w:val="00DF4DAE"/>
    <w:rsid w:val="00E16925"/>
    <w:rsid w:val="00E33B21"/>
    <w:rsid w:val="00E3634B"/>
    <w:rsid w:val="00E50696"/>
    <w:rsid w:val="00E6296E"/>
    <w:rsid w:val="00E64713"/>
    <w:rsid w:val="00E810C0"/>
    <w:rsid w:val="00E81FDB"/>
    <w:rsid w:val="00E8470F"/>
    <w:rsid w:val="00E92084"/>
    <w:rsid w:val="00E9721F"/>
    <w:rsid w:val="00EB09E8"/>
    <w:rsid w:val="00EB4C82"/>
    <w:rsid w:val="00EB4D8D"/>
    <w:rsid w:val="00EB6A12"/>
    <w:rsid w:val="00EC1EEB"/>
    <w:rsid w:val="00ED2EC4"/>
    <w:rsid w:val="00EE3646"/>
    <w:rsid w:val="00EF2683"/>
    <w:rsid w:val="00F10BE9"/>
    <w:rsid w:val="00F16B5D"/>
    <w:rsid w:val="00F21136"/>
    <w:rsid w:val="00F21B93"/>
    <w:rsid w:val="00F23AC5"/>
    <w:rsid w:val="00F2727D"/>
    <w:rsid w:val="00F4067D"/>
    <w:rsid w:val="00F71818"/>
    <w:rsid w:val="00F72FF5"/>
    <w:rsid w:val="00F73BAE"/>
    <w:rsid w:val="00F80A02"/>
    <w:rsid w:val="00FC3C3A"/>
    <w:rsid w:val="00F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6419AA"/>
  <w15:docId w15:val="{15647005-04D1-4479-9DD7-8384515D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rsid w:val="00164584"/>
    <w:pPr>
      <w:keepNext/>
      <w:numPr>
        <w:numId w:val="1"/>
      </w:numPr>
      <w:suppressAutoHyphens/>
      <w:outlineLvl w:val="0"/>
    </w:pPr>
    <w:rPr>
      <w:rFonts w:ascii="Times New Roman" w:hAnsi="Times New Roman"/>
      <w:b/>
      <w:bCs/>
      <w:sz w:val="24"/>
      <w:szCs w:val="24"/>
      <w:lang w:eastAsia="ar-SA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E29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4">
    <w:name w:val="heading 4"/>
    <w:basedOn w:val="Normale"/>
    <w:next w:val="Normale"/>
    <w:qFormat/>
    <w:rsid w:val="0016458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164584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16458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Rientrocorpodeltesto21">
    <w:name w:val="Rientro corpo del testo 21"/>
    <w:basedOn w:val="Normale"/>
    <w:pPr>
      <w:ind w:left="360"/>
      <w:jc w:val="both"/>
    </w:pPr>
    <w:rPr>
      <w:rFonts w:ascii="Times New Roman" w:hAnsi="Times New Roman"/>
      <w:sz w:val="24"/>
    </w:rPr>
  </w:style>
  <w:style w:type="paragraph" w:styleId="Corpotesto">
    <w:name w:val="Body Text"/>
    <w:basedOn w:val="Normale"/>
    <w:pPr>
      <w:jc w:val="both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sid w:val="007C4288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8553A4"/>
    <w:pPr>
      <w:spacing w:after="120" w:line="480" w:lineRule="auto"/>
    </w:pPr>
  </w:style>
  <w:style w:type="paragraph" w:styleId="Rientrocorpodeltesto2">
    <w:name w:val="Body Text Indent 2"/>
    <w:basedOn w:val="Normale"/>
    <w:rsid w:val="008553A4"/>
    <w:pPr>
      <w:spacing w:after="120" w:line="480" w:lineRule="auto"/>
      <w:ind w:left="283"/>
    </w:pPr>
  </w:style>
  <w:style w:type="paragraph" w:customStyle="1" w:styleId="sche3">
    <w:name w:val="sche_3"/>
    <w:rsid w:val="008553A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lang w:val="en-US"/>
    </w:rPr>
  </w:style>
  <w:style w:type="paragraph" w:customStyle="1" w:styleId="Corpodeltesto21">
    <w:name w:val="Corpo del testo 21"/>
    <w:basedOn w:val="Normale"/>
    <w:rsid w:val="008553A4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  <w:rPr>
      <w:rFonts w:ascii="Arial" w:hAnsi="Arial"/>
    </w:rPr>
  </w:style>
  <w:style w:type="paragraph" w:styleId="Titolo">
    <w:name w:val="Title"/>
    <w:basedOn w:val="Normale"/>
    <w:qFormat/>
    <w:rsid w:val="00164584"/>
    <w:pPr>
      <w:jc w:val="center"/>
    </w:pPr>
    <w:rPr>
      <w:rFonts w:ascii="Arial" w:hAnsi="Arial"/>
      <w:b/>
      <w:sz w:val="32"/>
    </w:rPr>
  </w:style>
  <w:style w:type="paragraph" w:styleId="Corpodeltesto3">
    <w:name w:val="Body Text 3"/>
    <w:basedOn w:val="Normale"/>
    <w:rsid w:val="00164584"/>
    <w:pPr>
      <w:spacing w:after="120"/>
    </w:pPr>
    <w:rPr>
      <w:rFonts w:ascii="Times New Roman" w:hAnsi="Times New Roman"/>
      <w:sz w:val="16"/>
      <w:szCs w:val="16"/>
    </w:rPr>
  </w:style>
  <w:style w:type="paragraph" w:styleId="Testonormale">
    <w:name w:val="Plain Text"/>
    <w:basedOn w:val="Normale"/>
    <w:rsid w:val="00164584"/>
    <w:rPr>
      <w:rFonts w:ascii="Courier New" w:hAnsi="Courier New"/>
    </w:rPr>
  </w:style>
  <w:style w:type="character" w:styleId="Numeropagina">
    <w:name w:val="page number"/>
    <w:basedOn w:val="Carpredefinitoparagrafo"/>
    <w:rsid w:val="0043419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2D4"/>
  </w:style>
  <w:style w:type="character" w:styleId="Rimandocommento">
    <w:name w:val="annotation reference"/>
    <w:basedOn w:val="Carpredefinitoparagrafo"/>
    <w:rsid w:val="00756615"/>
    <w:rPr>
      <w:sz w:val="18"/>
      <w:szCs w:val="18"/>
    </w:rPr>
  </w:style>
  <w:style w:type="paragraph" w:styleId="Testocommento">
    <w:name w:val="annotation text"/>
    <w:basedOn w:val="Normale"/>
    <w:link w:val="TestocommentoCarattere"/>
    <w:rsid w:val="00756615"/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rsid w:val="00756615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rsid w:val="00756615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rsid w:val="00756615"/>
    <w:rPr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semiHidden/>
    <w:rsid w:val="00AE29A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Enfasigrassetto">
    <w:name w:val="Strong"/>
    <w:qFormat/>
    <w:rsid w:val="004068A1"/>
    <w:rPr>
      <w:b/>
      <w:bCs/>
    </w:rPr>
  </w:style>
  <w:style w:type="paragraph" w:customStyle="1" w:styleId="Default">
    <w:name w:val="Default"/>
    <w:rsid w:val="00165D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1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mcentr@cert.unibs.it" TargetMode="External"/><Relationship Id="rId13" Type="http://schemas.openxmlformats.org/officeDocument/2006/relationships/image" Target="media/image7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giacomant\Desktop\marchi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DB624-ABA2-49E3-B36A-8DF79D631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marchio</Template>
  <TotalTime>208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1 - Avviso convenzioni e sconti per UNIBS</vt:lpstr>
    </vt:vector>
  </TitlesOfParts>
  <Company>UNIVERSITA' DI BRESCIA</Company>
  <LinksUpToDate>false</LinksUpToDate>
  <CharactersWithSpaces>1922</CharactersWithSpaces>
  <SharedDoc>false</SharedDoc>
  <HLinks>
    <vt:vector size="42" baseType="variant">
      <vt:variant>
        <vt:i4>131078</vt:i4>
      </vt:variant>
      <vt:variant>
        <vt:i4>17</vt:i4>
      </vt:variant>
      <vt:variant>
        <vt:i4>0</vt:i4>
      </vt:variant>
      <vt:variant>
        <vt:i4>5</vt:i4>
      </vt:variant>
      <vt:variant>
        <vt:lpwstr>http://www.unibs.it/</vt:lpwstr>
      </vt:variant>
      <vt:variant>
        <vt:lpwstr/>
      </vt:variant>
      <vt:variant>
        <vt:i4>2949210</vt:i4>
      </vt:variant>
      <vt:variant>
        <vt:i4>14</vt:i4>
      </vt:variant>
      <vt:variant>
        <vt:i4>0</vt:i4>
      </vt:variant>
      <vt:variant>
        <vt:i4>5</vt:i4>
      </vt:variant>
      <vt:variant>
        <vt:lpwstr>mailto:pietro.toto@unibs.it</vt:lpwstr>
      </vt:variant>
      <vt:variant>
        <vt:lpwstr/>
      </vt:variant>
      <vt:variant>
        <vt:i4>5242960</vt:i4>
      </vt:variant>
      <vt:variant>
        <vt:i4>11</vt:i4>
      </vt:variant>
      <vt:variant>
        <vt:i4>0</vt:i4>
      </vt:variant>
      <vt:variant>
        <vt:i4>5</vt:i4>
      </vt:variant>
      <vt:variant>
        <vt:lpwstr>mailto:angelo.bissolo</vt:lpwstr>
      </vt:variant>
      <vt:variant>
        <vt:lpwstr/>
      </vt:variant>
      <vt:variant>
        <vt:i4>721017</vt:i4>
      </vt:variant>
      <vt:variant>
        <vt:i4>8</vt:i4>
      </vt:variant>
      <vt:variant>
        <vt:i4>0</vt:i4>
      </vt:variant>
      <vt:variant>
        <vt:i4>5</vt:i4>
      </vt:variant>
      <vt:variant>
        <vt:lpwstr>mailto:antonella.gentilin@unibs.it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2621509</vt:i4>
      </vt:variant>
      <vt:variant>
        <vt:i4>3</vt:i4>
      </vt:variant>
      <vt:variant>
        <vt:i4>0</vt:i4>
      </vt:variant>
      <vt:variant>
        <vt:i4>5</vt:i4>
      </vt:variant>
      <vt:variant>
        <vt:lpwstr>mailto:ammcentr@cert.unibs.it</vt:lpwstr>
      </vt:variant>
      <vt:variant>
        <vt:lpwstr/>
      </vt:variant>
      <vt:variant>
        <vt:i4>1572910</vt:i4>
      </vt:variant>
      <vt:variant>
        <vt:i4>0</vt:i4>
      </vt:variant>
      <vt:variant>
        <vt:i4>0</vt:i4>
      </vt:variant>
      <vt:variant>
        <vt:i4>5</vt:i4>
      </vt:variant>
      <vt:variant>
        <vt:lpwstr>mailto:iseup@unibs.it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1 - Avviso convenzioni e sconti per UNIBS</dc:title>
  <dc:subject/>
  <dc:creator>cgiacomant</dc:creator>
  <cp:keywords/>
  <cp:lastModifiedBy>Sofia SALAMI</cp:lastModifiedBy>
  <cp:revision>119</cp:revision>
  <cp:lastPrinted>2013-05-16T09:41:00Z</cp:lastPrinted>
  <dcterms:created xsi:type="dcterms:W3CDTF">2026-05-22T10:27:00Z</dcterms:created>
  <dcterms:modified xsi:type="dcterms:W3CDTF">2026-07-24T14:06:00Z</dcterms:modified>
</cp:coreProperties>
</file>