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B9D201" w14:textId="77777777" w:rsidR="002F326F" w:rsidRDefault="002F326F">
      <w:pPr>
        <w:widowControl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BA45EF" w14:textId="77777777" w:rsidR="002F326F" w:rsidRDefault="002F326F">
      <w:pPr>
        <w:widowControl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7819A5EE" w14:textId="32E7E5E8" w:rsidR="002F326F" w:rsidRDefault="009061D1">
      <w:pPr>
        <w:widowControl w:val="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10179FD6" wp14:editId="19E9A191">
                <wp:simplePos x="0" y="0"/>
                <wp:positionH relativeFrom="column">
                  <wp:posOffset>4128770</wp:posOffset>
                </wp:positionH>
                <wp:positionV relativeFrom="paragraph">
                  <wp:posOffset>39370</wp:posOffset>
                </wp:positionV>
                <wp:extent cx="1877695" cy="14681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05471" w14:textId="77777777" w:rsidR="00487B76" w:rsidRDefault="00487B76" w:rsidP="00487B76">
                            <w:pPr>
                              <w:pStyle w:val="TableParagraph"/>
                              <w:tabs>
                                <w:tab w:val="left" w:pos="1973"/>
                              </w:tabs>
                              <w:spacing w:before="1"/>
                              <w:ind w:left="130" w:right="13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it-IT"/>
                              </w:rPr>
                            </w:pPr>
                          </w:p>
                          <w:p w14:paraId="7D14301D" w14:textId="77777777" w:rsidR="00487B76" w:rsidRPr="00085266" w:rsidRDefault="00487B76" w:rsidP="00487B76">
                            <w:pPr>
                              <w:pStyle w:val="TableParagraph"/>
                              <w:tabs>
                                <w:tab w:val="left" w:pos="1973"/>
                              </w:tabs>
                              <w:ind w:left="130" w:right="13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085266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it-IT"/>
                              </w:rPr>
                              <w:t>Marca da bollo secondo il valore vigente € 16,00</w:t>
                            </w:r>
                          </w:p>
                          <w:p w14:paraId="0A86CA2A" w14:textId="77777777" w:rsidR="00487B76" w:rsidRPr="00085266" w:rsidRDefault="00487B76" w:rsidP="00487B76">
                            <w:pPr>
                              <w:pStyle w:val="TableParagraph"/>
                              <w:tabs>
                                <w:tab w:val="left" w:pos="1973"/>
                              </w:tabs>
                              <w:ind w:left="130" w:right="130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lang w:val="it-IT"/>
                              </w:rPr>
                            </w:pPr>
                            <w:r w:rsidRPr="00085266"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lang w:val="it-IT"/>
                              </w:rPr>
                              <w:t>NON APPORRE</w:t>
                            </w:r>
                          </w:p>
                          <w:p w14:paraId="70066A06" w14:textId="77777777" w:rsidR="00487B76" w:rsidRPr="00085266" w:rsidRDefault="00487B76" w:rsidP="00487B76">
                            <w:pPr>
                              <w:pStyle w:val="TableParagraph"/>
                              <w:ind w:left="130" w:right="13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  <w:sz w:val="18"/>
                                <w:szCs w:val="16"/>
                                <w:lang w:val="it-IT"/>
                              </w:rPr>
                            </w:pPr>
                            <w:r w:rsidRPr="00085266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  <w:sz w:val="18"/>
                                <w:szCs w:val="16"/>
                                <w:lang w:val="it-IT"/>
                              </w:rPr>
                              <w:t>Imposta di bollo assolta in modo virtuale</w:t>
                            </w:r>
                          </w:p>
                          <w:p w14:paraId="411E4DEF" w14:textId="77777777" w:rsidR="002F326F" w:rsidRDefault="00487B76" w:rsidP="00487B76">
                            <w:pPr>
                              <w:pStyle w:val="Titolo4"/>
                            </w:pPr>
                            <w:r w:rsidRPr="00085266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085266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6"/>
                              </w:rPr>
                              <w:t>Autorizzazione n. 3237 del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6"/>
                              </w:rPr>
                              <w:t xml:space="preserve"> 12/01/2017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79F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1pt;margin-top:3.1pt;width:147.85pt;height:115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" strokeweight=".5pt">
                <v:textbox inset="7.45pt,3.85pt,7.45pt,3.85pt">
                  <w:txbxContent>
                    <w:p w14:paraId="14E05471" w14:textId="77777777" w:rsidR="00487B76" w:rsidRDefault="00487B76" w:rsidP="00487B76">
                      <w:pPr>
                        <w:pStyle w:val="TableParagraph"/>
                        <w:tabs>
                          <w:tab w:val="left" w:pos="1973"/>
                        </w:tabs>
                        <w:spacing w:before="1"/>
                        <w:ind w:left="130" w:right="13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it-IT"/>
                        </w:rPr>
                      </w:pPr>
                    </w:p>
                    <w:p w14:paraId="7D14301D" w14:textId="77777777" w:rsidR="00487B76" w:rsidRPr="00085266" w:rsidRDefault="00487B76" w:rsidP="00487B76">
                      <w:pPr>
                        <w:pStyle w:val="TableParagraph"/>
                        <w:tabs>
                          <w:tab w:val="left" w:pos="1973"/>
                        </w:tabs>
                        <w:ind w:left="130" w:right="13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it-IT"/>
                        </w:rPr>
                      </w:pPr>
                      <w:r w:rsidRPr="00085266"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it-IT"/>
                        </w:rPr>
                        <w:t>Marca da bollo secondo il valore vigente € 16,00</w:t>
                      </w:r>
                    </w:p>
                    <w:p w14:paraId="0A86CA2A" w14:textId="77777777" w:rsidR="00487B76" w:rsidRPr="00085266" w:rsidRDefault="00487B76" w:rsidP="00487B76">
                      <w:pPr>
                        <w:pStyle w:val="TableParagraph"/>
                        <w:tabs>
                          <w:tab w:val="left" w:pos="1973"/>
                        </w:tabs>
                        <w:ind w:left="130" w:right="130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18"/>
                          <w:lang w:val="it-IT"/>
                        </w:rPr>
                      </w:pPr>
                      <w:r w:rsidRPr="00085266">
                        <w:rPr>
                          <w:rFonts w:ascii="Arial" w:hAnsi="Arial" w:cs="Arial"/>
                          <w:b/>
                          <w:color w:val="0070C0"/>
                          <w:sz w:val="18"/>
                          <w:lang w:val="it-IT"/>
                        </w:rPr>
                        <w:t>NON APPORRE</w:t>
                      </w:r>
                    </w:p>
                    <w:p w14:paraId="70066A06" w14:textId="77777777" w:rsidR="00487B76" w:rsidRPr="00085266" w:rsidRDefault="00487B76" w:rsidP="00487B76">
                      <w:pPr>
                        <w:pStyle w:val="TableParagraph"/>
                        <w:ind w:left="130" w:right="130"/>
                        <w:jc w:val="center"/>
                        <w:rPr>
                          <w:rFonts w:ascii="Arial" w:hAnsi="Arial" w:cs="Arial"/>
                          <w:b/>
                          <w:i/>
                          <w:color w:val="0070C0"/>
                          <w:sz w:val="18"/>
                          <w:szCs w:val="16"/>
                          <w:lang w:val="it-IT"/>
                        </w:rPr>
                      </w:pPr>
                      <w:r w:rsidRPr="00085266">
                        <w:rPr>
                          <w:rFonts w:ascii="Arial" w:hAnsi="Arial" w:cs="Arial"/>
                          <w:b/>
                          <w:i/>
                          <w:color w:val="0070C0"/>
                          <w:sz w:val="18"/>
                          <w:szCs w:val="16"/>
                          <w:lang w:val="it-IT"/>
                        </w:rPr>
                        <w:t>Imposta di bollo assolta in modo virtuale</w:t>
                      </w:r>
                    </w:p>
                    <w:p w14:paraId="411E4DEF" w14:textId="77777777" w:rsidR="002F326F" w:rsidRDefault="00487B76" w:rsidP="00487B76">
                      <w:pPr>
                        <w:pStyle w:val="Titolo4"/>
                      </w:pPr>
                      <w:r w:rsidRPr="00085266">
                        <w:rPr>
                          <w:rFonts w:ascii="Arial" w:hAnsi="Arial" w:cs="Arial"/>
                          <w:b/>
                          <w:i/>
                          <w:color w:val="0070C0"/>
                          <w:sz w:val="18"/>
                          <w:szCs w:val="16"/>
                        </w:rPr>
                        <w:t xml:space="preserve"> </w:t>
                      </w:r>
                      <w:r w:rsidRPr="00085266">
                        <w:rPr>
                          <w:rFonts w:ascii="Arial" w:hAnsi="Arial" w:cs="Arial"/>
                          <w:b/>
                          <w:i/>
                          <w:sz w:val="18"/>
                          <w:szCs w:val="16"/>
                        </w:rPr>
                        <w:t>Autorizzazione n. 3237 del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6"/>
                        </w:rPr>
                        <w:t xml:space="preserve"> 12/01/2017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326F">
        <w:rPr>
          <w:rFonts w:ascii="Times New Roman" w:hAnsi="Times New Roman" w:cs="Times New Roman"/>
          <w:sz w:val="24"/>
        </w:rPr>
        <w:tab/>
      </w:r>
      <w:r w:rsidR="002F326F">
        <w:rPr>
          <w:rFonts w:ascii="Times New Roman" w:hAnsi="Times New Roman" w:cs="Times New Roman"/>
          <w:sz w:val="24"/>
        </w:rPr>
        <w:tab/>
      </w:r>
      <w:r w:rsidR="002F326F">
        <w:rPr>
          <w:rFonts w:ascii="Times New Roman" w:hAnsi="Times New Roman" w:cs="Times New Roman"/>
          <w:sz w:val="24"/>
        </w:rPr>
        <w:tab/>
      </w:r>
      <w:r w:rsidR="002F326F">
        <w:rPr>
          <w:rFonts w:ascii="Times New Roman" w:hAnsi="Times New Roman" w:cs="Times New Roman"/>
          <w:sz w:val="24"/>
        </w:rPr>
        <w:tab/>
      </w:r>
    </w:p>
    <w:p w14:paraId="0AFF9FF0" w14:textId="77777777" w:rsidR="002F326F" w:rsidRDefault="002F326F">
      <w:pPr>
        <w:pStyle w:val="Corpodeltesto21"/>
        <w:jc w:val="center"/>
        <w:rPr>
          <w:rFonts w:ascii="Times New Roman" w:hAnsi="Times New Roman" w:cs="Times New Roman"/>
        </w:rPr>
      </w:pPr>
    </w:p>
    <w:p w14:paraId="0BA77310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31F5DB1F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3FE3F17A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26B3BE86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58A0CF0E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2C3424A7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676EE8F7" w14:textId="77777777" w:rsidR="00A00235" w:rsidRDefault="00A00235">
      <w:pPr>
        <w:pStyle w:val="Corpodeltesto21"/>
        <w:jc w:val="center"/>
        <w:rPr>
          <w:rFonts w:ascii="Times New Roman" w:hAnsi="Times New Roman" w:cs="Times New Roman"/>
        </w:rPr>
      </w:pPr>
    </w:p>
    <w:p w14:paraId="24EC44D1" w14:textId="77777777" w:rsidR="00A00235" w:rsidRPr="008F6BFA" w:rsidRDefault="00A00235">
      <w:pPr>
        <w:pStyle w:val="Corpodeltesto21"/>
        <w:jc w:val="center"/>
        <w:rPr>
          <w:rFonts w:ascii="Arial" w:hAnsi="Arial" w:cs="Arial"/>
          <w:sz w:val="22"/>
          <w:szCs w:val="22"/>
        </w:rPr>
      </w:pPr>
    </w:p>
    <w:p w14:paraId="1718CDC9" w14:textId="77777777" w:rsidR="00A00235" w:rsidRPr="008F6BFA" w:rsidRDefault="00A00235">
      <w:pPr>
        <w:pStyle w:val="Corpodeltesto21"/>
        <w:jc w:val="center"/>
        <w:rPr>
          <w:rFonts w:ascii="Arial" w:hAnsi="Arial" w:cs="Arial"/>
          <w:sz w:val="22"/>
          <w:szCs w:val="22"/>
        </w:rPr>
      </w:pPr>
    </w:p>
    <w:p w14:paraId="2D9B52EA" w14:textId="77777777" w:rsidR="002F326F" w:rsidRPr="008F6BFA" w:rsidRDefault="002F326F">
      <w:pPr>
        <w:pStyle w:val="Corpodeltesto21"/>
        <w:jc w:val="center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DOMANDA DI AMMISSIONE ALL'ESAME FINALE PER IL CONSEGUIMENTO DEL TITOLO DI DOTTORE DI RICERCA</w:t>
      </w:r>
    </w:p>
    <w:p w14:paraId="3AC8AC02" w14:textId="77777777" w:rsidR="002F326F" w:rsidRPr="008F6BFA" w:rsidRDefault="002F326F">
      <w:pPr>
        <w:pStyle w:val="Corpodeltesto21"/>
        <w:jc w:val="center"/>
        <w:rPr>
          <w:rFonts w:ascii="Arial" w:hAnsi="Arial" w:cs="Arial"/>
          <w:sz w:val="22"/>
          <w:szCs w:val="22"/>
        </w:rPr>
      </w:pPr>
    </w:p>
    <w:p w14:paraId="3F7B89C4" w14:textId="77777777" w:rsidR="00005FAF" w:rsidRPr="008F6BFA" w:rsidRDefault="00005FAF">
      <w:pPr>
        <w:pStyle w:val="Corpodeltesto21"/>
        <w:jc w:val="center"/>
        <w:rPr>
          <w:rFonts w:ascii="Arial" w:hAnsi="Arial" w:cs="Arial"/>
          <w:sz w:val="22"/>
          <w:szCs w:val="22"/>
        </w:rPr>
      </w:pPr>
    </w:p>
    <w:p w14:paraId="0160F129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Il/La sottoscritto/a</w:t>
      </w:r>
      <w:r w:rsidRPr="008F6BFA">
        <w:rPr>
          <w:rFonts w:ascii="Arial" w:hAnsi="Arial" w:cs="Arial"/>
          <w:b/>
          <w:bCs/>
          <w:sz w:val="22"/>
          <w:szCs w:val="22"/>
        </w:rPr>
        <w:t xml:space="preserve"> </w:t>
      </w:r>
      <w:r w:rsidRPr="008F6BFA">
        <w:rPr>
          <w:rFonts w:ascii="Arial" w:hAnsi="Arial" w:cs="Arial"/>
          <w:sz w:val="22"/>
          <w:szCs w:val="22"/>
        </w:rPr>
        <w:t>(</w:t>
      </w:r>
      <w:r w:rsidRPr="008F6BFA">
        <w:rPr>
          <w:rFonts w:ascii="Arial" w:hAnsi="Arial" w:cs="Arial"/>
          <w:i/>
          <w:iCs/>
          <w:sz w:val="22"/>
          <w:szCs w:val="22"/>
        </w:rPr>
        <w:t>cognome e nome</w:t>
      </w:r>
      <w:r w:rsidRPr="008F6BFA">
        <w:rPr>
          <w:rFonts w:ascii="Arial" w:hAnsi="Arial" w:cs="Arial"/>
          <w:sz w:val="22"/>
          <w:szCs w:val="22"/>
        </w:rPr>
        <w:t xml:space="preserve">)…………………………………………………………..nato/a </w:t>
      </w:r>
    </w:p>
    <w:p w14:paraId="7F1053E9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a…...........................…………..il……………………..………cittadino/a……………………………</w:t>
      </w:r>
    </w:p>
    <w:p w14:paraId="306FFD52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iscritto/a al……………… anno – Ciclo …………. del Dottorato di Ricerca in :</w:t>
      </w:r>
    </w:p>
    <w:p w14:paraId="5355F28D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….………………………..…………………………………………………………………………….……………………….……………………………………………………………….………………..</w:t>
      </w:r>
    </w:p>
    <w:p w14:paraId="2346FB2B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 xml:space="preserve">con sede amministrativa presso questa Università, </w:t>
      </w:r>
    </w:p>
    <w:p w14:paraId="751E6255" w14:textId="77777777" w:rsidR="002F326F" w:rsidRPr="008F6BFA" w:rsidRDefault="002F326F">
      <w:pPr>
        <w:pStyle w:val="Titolo1"/>
        <w:rPr>
          <w:rFonts w:ascii="Arial" w:hAnsi="Arial" w:cs="Arial"/>
          <w:b w:val="0"/>
          <w:bCs w:val="0"/>
          <w:sz w:val="22"/>
          <w:szCs w:val="22"/>
        </w:rPr>
      </w:pPr>
    </w:p>
    <w:p w14:paraId="29AF3C2F" w14:textId="77777777" w:rsidR="002F326F" w:rsidRPr="008F6BFA" w:rsidRDefault="002F326F">
      <w:pPr>
        <w:pStyle w:val="Titolo1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CHIEDE</w:t>
      </w:r>
    </w:p>
    <w:p w14:paraId="42A4A0BB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b/>
          <w:bCs/>
          <w:sz w:val="22"/>
          <w:szCs w:val="22"/>
        </w:rPr>
        <w:t>di essere ammesso/a a sostenere l'esame finale per il conseguimento del titolo di Dottore di Ricerca.</w:t>
      </w:r>
    </w:p>
    <w:p w14:paraId="40B6EE9D" w14:textId="77777777" w:rsidR="002F326F" w:rsidRPr="008F6BFA" w:rsidRDefault="002F326F">
      <w:pPr>
        <w:pStyle w:val="Titolo1"/>
        <w:rPr>
          <w:rFonts w:ascii="Arial" w:hAnsi="Arial" w:cs="Arial"/>
          <w:b w:val="0"/>
          <w:bCs w:val="0"/>
          <w:sz w:val="22"/>
          <w:szCs w:val="22"/>
        </w:rPr>
      </w:pPr>
    </w:p>
    <w:p w14:paraId="44ECDE38" w14:textId="77777777" w:rsidR="002F326F" w:rsidRPr="008F6BFA" w:rsidRDefault="002F326F">
      <w:pPr>
        <w:pStyle w:val="Titolo1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 xml:space="preserve">E TAL FINE DICHIARA </w:t>
      </w:r>
    </w:p>
    <w:p w14:paraId="4E15D45F" w14:textId="77777777" w:rsidR="002F326F" w:rsidRPr="008F6BFA" w:rsidRDefault="002F326F">
      <w:pPr>
        <w:autoSpaceDE w:val="0"/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6812C09" w14:textId="77777777" w:rsidR="002F326F" w:rsidRPr="008F6BFA" w:rsidRDefault="002F326F">
      <w:pPr>
        <w:autoSpaceDE w:val="0"/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F6BFA">
        <w:rPr>
          <w:rFonts w:ascii="Arial" w:hAnsi="Arial" w:cs="Arial"/>
          <w:b/>
          <w:bCs/>
          <w:sz w:val="22"/>
          <w:szCs w:val="22"/>
        </w:rPr>
        <w:t>Titolo definitivo della tesi</w:t>
      </w:r>
      <w:r w:rsidR="002F3BA0">
        <w:rPr>
          <w:rFonts w:ascii="Arial" w:hAnsi="Arial" w:cs="Arial"/>
          <w:b/>
          <w:bCs/>
          <w:sz w:val="22"/>
          <w:szCs w:val="22"/>
        </w:rPr>
        <w:t xml:space="preserve"> (nella lingua concordata con il/la docente Supervisore/Primo Relatore)</w:t>
      </w:r>
      <w:r w:rsidRPr="008F6BFA">
        <w:rPr>
          <w:rFonts w:ascii="Arial" w:hAnsi="Arial" w:cs="Arial"/>
          <w:b/>
          <w:bCs/>
          <w:sz w:val="22"/>
          <w:szCs w:val="22"/>
        </w:rPr>
        <w:t>:</w:t>
      </w:r>
    </w:p>
    <w:p w14:paraId="148321D9" w14:textId="77777777" w:rsidR="002F326F" w:rsidRPr="008F6BFA" w:rsidRDefault="002F326F">
      <w:pPr>
        <w:autoSpaceDE w:val="0"/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5B64DBD" w14:textId="77777777" w:rsidR="002F326F" w:rsidRPr="008F6BFA" w:rsidRDefault="002F326F">
      <w:pPr>
        <w:autoSpaceDE w:val="0"/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..……………………………………………………………………...............………………………..</w:t>
      </w:r>
    </w:p>
    <w:p w14:paraId="3DD0FF36" w14:textId="77777777" w:rsidR="002F326F" w:rsidRPr="008F6BFA" w:rsidRDefault="002F326F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14:paraId="15DB9343" w14:textId="77777777" w:rsidR="002F326F" w:rsidRPr="008F6BFA" w:rsidRDefault="00EA3BFB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b/>
          <w:sz w:val="22"/>
          <w:szCs w:val="22"/>
        </w:rPr>
        <w:t xml:space="preserve">Settore </w:t>
      </w:r>
      <w:r w:rsidR="002F326F" w:rsidRPr="008F6BFA">
        <w:rPr>
          <w:rFonts w:ascii="Arial" w:hAnsi="Arial" w:cs="Arial"/>
          <w:b/>
          <w:sz w:val="22"/>
          <w:szCs w:val="22"/>
        </w:rPr>
        <w:t>Scientifico-Disciplinare</w:t>
      </w:r>
      <w:r w:rsidRPr="008F6BFA">
        <w:rPr>
          <w:rFonts w:ascii="Arial" w:hAnsi="Arial" w:cs="Arial"/>
          <w:b/>
          <w:sz w:val="22"/>
          <w:szCs w:val="22"/>
        </w:rPr>
        <w:t xml:space="preserve"> (SSD)</w:t>
      </w:r>
      <w:r w:rsidR="002F326F" w:rsidRPr="008F6BFA">
        <w:rPr>
          <w:rFonts w:ascii="Arial" w:hAnsi="Arial" w:cs="Arial"/>
          <w:sz w:val="22"/>
          <w:szCs w:val="22"/>
        </w:rPr>
        <w:t>: …………………..........</w:t>
      </w:r>
    </w:p>
    <w:p w14:paraId="23AD203F" w14:textId="77777777" w:rsidR="002F326F" w:rsidRPr="008F6BFA" w:rsidRDefault="002F326F">
      <w:pPr>
        <w:pStyle w:val="NormaleWeb"/>
        <w:spacing w:before="0" w:after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In caso di più settori disciplinari interessati, deve essere indicato quello preminente nella trattazione della tesi</w:t>
      </w:r>
      <w:r w:rsidR="00EA3BFB" w:rsidRPr="008F6BFA">
        <w:rPr>
          <w:rFonts w:ascii="Arial" w:hAnsi="Arial" w:cs="Arial"/>
          <w:sz w:val="22"/>
          <w:szCs w:val="22"/>
        </w:rPr>
        <w:t xml:space="preserve">, da chiedere al proprio docente Supervisore (attualmente </w:t>
      </w:r>
      <w:r w:rsidR="00EA3BFB" w:rsidRPr="008F6BFA">
        <w:rPr>
          <w:rFonts w:ascii="Arial" w:hAnsi="Arial" w:cs="Arial"/>
          <w:b/>
          <w:bCs/>
          <w:sz w:val="22"/>
          <w:szCs w:val="22"/>
        </w:rPr>
        <w:t>non sono ammessi</w:t>
      </w:r>
      <w:r w:rsidR="00EA3BFB" w:rsidRPr="008F6BFA">
        <w:rPr>
          <w:rFonts w:ascii="Arial" w:hAnsi="Arial" w:cs="Arial"/>
          <w:sz w:val="22"/>
          <w:szCs w:val="22"/>
        </w:rPr>
        <w:t xml:space="preserve"> i nuovi GSD – Gruppo Scientifico Disciplinare).</w:t>
      </w:r>
    </w:p>
    <w:p w14:paraId="43BADF7D" w14:textId="77777777" w:rsidR="002F326F" w:rsidRPr="008F6BFA" w:rsidRDefault="002F326F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14:paraId="731C86A3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F6BFA">
        <w:rPr>
          <w:rFonts w:ascii="Arial" w:hAnsi="Arial" w:cs="Arial"/>
          <w:b/>
          <w:sz w:val="22"/>
          <w:szCs w:val="22"/>
        </w:rPr>
        <w:t>Lingua di redazione della tesi</w:t>
      </w:r>
      <w:r w:rsidRPr="008F6BFA">
        <w:rPr>
          <w:rFonts w:ascii="Arial" w:hAnsi="Arial" w:cs="Arial"/>
          <w:sz w:val="22"/>
          <w:szCs w:val="22"/>
        </w:rPr>
        <w:t xml:space="preserve">: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italiano    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inglese    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b/>
          <w:bCs/>
          <w:sz w:val="22"/>
          <w:szCs w:val="22"/>
        </w:rPr>
        <w:t xml:space="preserve"> </w:t>
      </w:r>
      <w:r w:rsidRPr="008F6BFA">
        <w:rPr>
          <w:rFonts w:ascii="Arial" w:eastAsia="Marlett" w:hAnsi="Arial" w:cs="Arial"/>
          <w:sz w:val="22"/>
          <w:szCs w:val="22"/>
        </w:rPr>
        <w:t>altra (specificare) ……………………</w:t>
      </w:r>
    </w:p>
    <w:p w14:paraId="28661F51" w14:textId="77777777" w:rsidR="002F326F" w:rsidRPr="008F6BFA" w:rsidRDefault="002F326F">
      <w:pPr>
        <w:autoSpaceDE w:val="0"/>
        <w:jc w:val="both"/>
        <w:rPr>
          <w:rFonts w:ascii="Arial" w:hAnsi="Arial" w:cs="Arial"/>
          <w:sz w:val="22"/>
          <w:szCs w:val="22"/>
        </w:rPr>
      </w:pPr>
    </w:p>
    <w:p w14:paraId="70CC22E4" w14:textId="77777777" w:rsidR="002F326F" w:rsidRPr="008F6BFA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La tesi finale può essere redatta anche in lingua straniera, previa autorizzazione del Collegio Docenti. Essa dovrà comunque contenere una esposizione riassuntiva in lingua italiana (</w:t>
      </w:r>
      <w:r w:rsidRPr="002F3BA0">
        <w:rPr>
          <w:rFonts w:ascii="Arial" w:eastAsia="Marlett" w:hAnsi="Arial" w:cs="Arial"/>
          <w:b/>
          <w:bCs/>
          <w:sz w:val="22"/>
          <w:szCs w:val="22"/>
        </w:rPr>
        <w:t>abstract</w:t>
      </w:r>
      <w:r w:rsidRPr="008F6BFA">
        <w:rPr>
          <w:rFonts w:ascii="Arial" w:eastAsia="Marlett" w:hAnsi="Arial" w:cs="Arial"/>
          <w:sz w:val="22"/>
          <w:szCs w:val="22"/>
        </w:rPr>
        <w:t>).</w:t>
      </w:r>
    </w:p>
    <w:p w14:paraId="62637512" w14:textId="77777777" w:rsidR="002F326F" w:rsidRPr="008F6BFA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</w:p>
    <w:p w14:paraId="1C8F1147" w14:textId="77777777" w:rsidR="002F326F" w:rsidRPr="008F6BFA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</w:p>
    <w:p w14:paraId="37968D30" w14:textId="77777777" w:rsidR="002F326F" w:rsidRPr="008F6BFA" w:rsidRDefault="00BC04D3">
      <w:pPr>
        <w:autoSpaceDE w:val="0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b/>
          <w:sz w:val="22"/>
          <w:szCs w:val="22"/>
        </w:rPr>
        <w:t>Supervisore</w:t>
      </w:r>
      <w:r w:rsidR="002F326F" w:rsidRPr="008F6BFA">
        <w:rPr>
          <w:rFonts w:ascii="Arial" w:eastAsia="Marlett" w:hAnsi="Arial" w:cs="Arial"/>
          <w:sz w:val="22"/>
          <w:szCs w:val="22"/>
        </w:rPr>
        <w:t xml:space="preserve"> (Cognome, Nome – Ateneo</w:t>
      </w:r>
      <w:r w:rsidRPr="008F6BFA">
        <w:rPr>
          <w:rFonts w:ascii="Arial" w:eastAsia="Marlett" w:hAnsi="Arial" w:cs="Arial"/>
          <w:sz w:val="22"/>
          <w:szCs w:val="22"/>
        </w:rPr>
        <w:t>/Ente</w:t>
      </w:r>
      <w:r w:rsidR="002F326F" w:rsidRPr="008F6BFA">
        <w:rPr>
          <w:rFonts w:ascii="Arial" w:eastAsia="Marlett" w:hAnsi="Arial" w:cs="Arial"/>
          <w:sz w:val="22"/>
          <w:szCs w:val="22"/>
        </w:rPr>
        <w:t xml:space="preserve"> di afferenza) </w:t>
      </w:r>
      <w:r w:rsidR="002F3BA0">
        <w:rPr>
          <w:rFonts w:ascii="Arial" w:eastAsia="Marlett" w:hAnsi="Arial" w:cs="Arial"/>
          <w:sz w:val="22"/>
          <w:szCs w:val="22"/>
        </w:rPr>
        <w:t>che è il Primo Relatore</w:t>
      </w:r>
    </w:p>
    <w:p w14:paraId="25B32D5A" w14:textId="77777777" w:rsidR="002F326F" w:rsidRPr="008F6BFA" w:rsidRDefault="002F326F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65DF9109" w14:textId="77777777" w:rsidR="002F326F" w:rsidRPr="008F6BFA" w:rsidRDefault="002F326F">
      <w:pPr>
        <w:autoSpaceDE w:val="0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4CCC0114" w14:textId="77777777" w:rsidR="002F326F" w:rsidRPr="008F6BFA" w:rsidRDefault="002F326F" w:rsidP="00005FAF">
      <w:pPr>
        <w:pStyle w:val="Titolo1"/>
        <w:rPr>
          <w:rFonts w:ascii="Arial" w:eastAsia="Marlett" w:hAnsi="Arial" w:cs="Arial"/>
          <w:sz w:val="22"/>
          <w:szCs w:val="22"/>
        </w:rPr>
      </w:pPr>
    </w:p>
    <w:p w14:paraId="49522AF1" w14:textId="77777777" w:rsidR="002F326F" w:rsidRPr="008F6BFA" w:rsidRDefault="002F326F">
      <w:pPr>
        <w:pStyle w:val="Titolo1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 xml:space="preserve">DICHIARA INOLTRE </w:t>
      </w:r>
    </w:p>
    <w:p w14:paraId="70462EBF" w14:textId="77777777" w:rsidR="002F326F" w:rsidRPr="008F6BFA" w:rsidRDefault="002F326F">
      <w:pPr>
        <w:jc w:val="center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(barrare la casella che interessa)</w:t>
      </w:r>
    </w:p>
    <w:p w14:paraId="4F7C555D" w14:textId="77777777" w:rsidR="002F326F" w:rsidRPr="008F6BFA" w:rsidRDefault="002F326F">
      <w:pPr>
        <w:jc w:val="both"/>
        <w:rPr>
          <w:rFonts w:ascii="Arial" w:eastAsia="Marlett" w:hAnsi="Arial" w:cs="Arial"/>
          <w:sz w:val="22"/>
          <w:szCs w:val="22"/>
        </w:rPr>
      </w:pPr>
    </w:p>
    <w:p w14:paraId="6FE3B3EA" w14:textId="77777777" w:rsidR="00BC04D3" w:rsidRPr="008F6BFA" w:rsidRDefault="002F326F" w:rsidP="00BC04D3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 xml:space="preserve">- </w:t>
      </w:r>
      <w:r w:rsidR="00BC04D3" w:rsidRPr="008F6BFA">
        <w:rPr>
          <w:rFonts w:ascii="Arial" w:eastAsia="Marlett" w:hAnsi="Arial" w:cs="Arial"/>
          <w:sz w:val="22"/>
          <w:szCs w:val="22"/>
        </w:rPr>
        <w:t xml:space="preserve">se sono presenti co-supervisori </w:t>
      </w:r>
      <w:r w:rsidRPr="008F6BFA">
        <w:rPr>
          <w:rFonts w:ascii="Arial" w:eastAsia="Marlett" w:hAnsi="Arial" w:cs="Arial"/>
          <w:sz w:val="22"/>
          <w:szCs w:val="22"/>
        </w:rPr>
        <w:t xml:space="preserve"> </w:t>
      </w:r>
      <w:r w:rsidR="00BC04D3" w:rsidRPr="008F6BFA">
        <w:rPr>
          <w:rFonts w:ascii="Arial" w:eastAsia="Marlett" w:hAnsi="Arial" w:cs="Arial"/>
          <w:sz w:val="22"/>
          <w:szCs w:val="22"/>
        </w:rPr>
        <w:tab/>
      </w:r>
      <w:r w:rsidR="00BC04D3" w:rsidRPr="008F6BFA">
        <w:rPr>
          <w:rFonts w:ascii="Arial" w:eastAsia="Marlett" w:hAnsi="Arial" w:cs="Arial"/>
          <w:sz w:val="22"/>
          <w:szCs w:val="22"/>
        </w:rPr>
        <w:tab/>
      </w:r>
      <w:r w:rsidR="00BC04D3" w:rsidRPr="008F6BFA">
        <w:rPr>
          <w:rFonts w:ascii="Arial" w:eastAsia="Marlett" w:hAnsi="Arial" w:cs="Arial"/>
          <w:sz w:val="22"/>
          <w:szCs w:val="22"/>
        </w:rPr>
        <w:tab/>
      </w:r>
      <w:r w:rsidR="00BC04D3" w:rsidRPr="008F6BFA">
        <w:rPr>
          <w:rFonts w:ascii="Arial" w:eastAsia="Marlett" w:hAnsi="Arial" w:cs="Arial"/>
          <w:sz w:val="22"/>
          <w:szCs w:val="22"/>
        </w:rPr>
        <w:tab/>
      </w:r>
      <w:r w:rsidR="00BC04D3"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="00BC04D3" w:rsidRPr="008F6BFA">
        <w:rPr>
          <w:rFonts w:ascii="Arial" w:eastAsia="Marlett" w:hAnsi="Arial" w:cs="Arial"/>
          <w:sz w:val="22"/>
          <w:szCs w:val="22"/>
        </w:rPr>
        <w:t xml:space="preserve"> SI</w:t>
      </w:r>
      <w:r w:rsidR="00BC04D3" w:rsidRPr="008F6BFA">
        <w:rPr>
          <w:rFonts w:ascii="Arial" w:eastAsia="Marlett" w:hAnsi="Arial" w:cs="Arial"/>
          <w:sz w:val="22"/>
          <w:szCs w:val="22"/>
        </w:rPr>
        <w:tab/>
      </w:r>
      <w:r w:rsidR="00BC04D3"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="00BC04D3" w:rsidRPr="008F6BFA">
        <w:rPr>
          <w:rFonts w:ascii="Arial" w:eastAsia="Marlett" w:hAnsi="Arial" w:cs="Arial"/>
          <w:sz w:val="22"/>
          <w:szCs w:val="22"/>
        </w:rPr>
        <w:t xml:space="preserve"> NO</w:t>
      </w:r>
    </w:p>
    <w:p w14:paraId="0D79FDC4" w14:textId="77777777" w:rsidR="002F326F" w:rsidRPr="008F6BFA" w:rsidRDefault="002F326F">
      <w:pPr>
        <w:jc w:val="both"/>
        <w:rPr>
          <w:rFonts w:ascii="Arial" w:eastAsia="Marlett" w:hAnsi="Arial" w:cs="Arial"/>
          <w:sz w:val="22"/>
          <w:szCs w:val="22"/>
        </w:rPr>
      </w:pPr>
    </w:p>
    <w:p w14:paraId="1C08EF18" w14:textId="77777777" w:rsidR="00BC04D3" w:rsidRPr="008F6BFA" w:rsidRDefault="00BC04D3" w:rsidP="00BC04D3">
      <w:pPr>
        <w:autoSpaceDE w:val="0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b/>
          <w:bCs/>
          <w:sz w:val="22"/>
          <w:szCs w:val="22"/>
        </w:rPr>
        <w:t>Se SI</w:t>
      </w:r>
      <w:r w:rsidRPr="008F6BFA">
        <w:rPr>
          <w:rFonts w:ascii="Arial" w:eastAsia="Marlett" w:hAnsi="Arial" w:cs="Arial"/>
          <w:sz w:val="22"/>
          <w:szCs w:val="22"/>
        </w:rPr>
        <w:t xml:space="preserve"> (Cognome, Nome – Ateneo/Ente di afferenza) </w:t>
      </w:r>
    </w:p>
    <w:p w14:paraId="1DC9299D" w14:textId="77777777" w:rsidR="00BC04D3" w:rsidRPr="008F6BFA" w:rsidRDefault="00BC04D3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494E20DC" w14:textId="77777777" w:rsidR="00BC04D3" w:rsidRPr="008F6BFA" w:rsidRDefault="00BC04D3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………………………………………………………………………………………………….</w:t>
      </w:r>
    </w:p>
    <w:p w14:paraId="554F73EF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</w:p>
    <w:p w14:paraId="641F73C2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 xml:space="preserve">- di aver svolto il percorso di Dottorato in co-tutela di tesi:   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SI</w:t>
      </w:r>
      <w:r w:rsidRPr="008F6BFA">
        <w:rPr>
          <w:rFonts w:ascii="Arial" w:eastAsia="Marlett" w:hAnsi="Arial" w:cs="Arial"/>
          <w:sz w:val="22"/>
          <w:szCs w:val="22"/>
        </w:rPr>
        <w:tab/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NO</w:t>
      </w:r>
    </w:p>
    <w:p w14:paraId="25A8D4CF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</w:p>
    <w:p w14:paraId="58F8E24A" w14:textId="77777777" w:rsidR="002F326F" w:rsidRPr="008F6BFA" w:rsidRDefault="00CD31A4">
      <w:pPr>
        <w:autoSpaceDE w:val="0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b/>
          <w:bCs/>
          <w:sz w:val="22"/>
          <w:szCs w:val="22"/>
        </w:rPr>
        <w:t>Se SI</w:t>
      </w:r>
      <w:r w:rsidR="002F326F" w:rsidRPr="008F6BFA">
        <w:rPr>
          <w:rFonts w:ascii="Arial" w:eastAsia="Marlett" w:hAnsi="Arial" w:cs="Arial"/>
          <w:sz w:val="22"/>
          <w:szCs w:val="22"/>
        </w:rPr>
        <w:t xml:space="preserve"> con l’Università di ………………………………………………………………………………</w:t>
      </w:r>
    </w:p>
    <w:p w14:paraId="5F0E0999" w14:textId="77777777" w:rsidR="002F326F" w:rsidRDefault="002F326F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3B4FC31D" w14:textId="77777777" w:rsidR="00641484" w:rsidRPr="008F6BFA" w:rsidRDefault="00641484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38930ED2" w14:textId="77777777" w:rsidR="002F326F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- dichiara che la tesi di dottorato è il risultato di attività rientranti nella normativa sulla proprietà industriale</w:t>
      </w:r>
      <w:r w:rsidR="0007575D" w:rsidRPr="008F6BFA">
        <w:rPr>
          <w:rFonts w:ascii="Arial" w:eastAsia="Marlett" w:hAnsi="Arial" w:cs="Arial"/>
          <w:sz w:val="22"/>
          <w:szCs w:val="22"/>
        </w:rPr>
        <w:t xml:space="preserve"> oppure </w:t>
      </w:r>
      <w:r w:rsidRPr="008F6BFA">
        <w:rPr>
          <w:rFonts w:ascii="Arial" w:eastAsia="Marlett" w:hAnsi="Arial" w:cs="Arial"/>
          <w:sz w:val="22"/>
          <w:szCs w:val="22"/>
        </w:rPr>
        <w:t>è stata prodotta nell’ambito di progetti finanziati da soggetti pubblici o privati con vincoli di divulgazione dei risultati</w:t>
      </w:r>
      <w:r w:rsidR="0007575D" w:rsidRPr="008F6BFA">
        <w:rPr>
          <w:rFonts w:ascii="Arial" w:eastAsia="Marlett" w:hAnsi="Arial" w:cs="Arial"/>
          <w:sz w:val="22"/>
          <w:szCs w:val="22"/>
        </w:rPr>
        <w:t xml:space="preserve"> o ancora</w:t>
      </w:r>
      <w:r w:rsidRPr="008F6BFA">
        <w:rPr>
          <w:rFonts w:ascii="Arial" w:eastAsia="Marlett" w:hAnsi="Arial" w:cs="Arial"/>
          <w:sz w:val="22"/>
          <w:szCs w:val="22"/>
        </w:rPr>
        <w:t xml:space="preserve"> è oggetto di eventuali registrazioni di tipo brevettuale o di tutela</w:t>
      </w:r>
      <w:r w:rsidR="0007575D" w:rsidRPr="008F6BFA">
        <w:rPr>
          <w:rFonts w:ascii="Arial" w:eastAsia="Marlett" w:hAnsi="Arial" w:cs="Arial"/>
          <w:sz w:val="22"/>
          <w:szCs w:val="22"/>
        </w:rPr>
        <w:t xml:space="preserve"> (embargo / secretazione dei risultati)</w:t>
      </w:r>
    </w:p>
    <w:p w14:paraId="7CAC58C4" w14:textId="77777777" w:rsidR="002F3BA0" w:rsidRPr="008F6BFA" w:rsidRDefault="002F3BA0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</w:p>
    <w:p w14:paraId="7AD6462B" w14:textId="77777777" w:rsidR="002F326F" w:rsidRPr="008F6BFA" w:rsidRDefault="002F326F">
      <w:pPr>
        <w:autoSpaceDE w:val="0"/>
        <w:ind w:firstLine="720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 xml:space="preserve"> 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</w:t>
      </w:r>
      <w:r w:rsidRPr="008F6BFA">
        <w:rPr>
          <w:rFonts w:ascii="Arial" w:hAnsi="Arial" w:cs="Arial"/>
          <w:sz w:val="22"/>
          <w:szCs w:val="22"/>
        </w:rPr>
        <w:t xml:space="preserve"> </w:t>
      </w:r>
      <w:r w:rsidRPr="008F6BFA">
        <w:rPr>
          <w:rFonts w:ascii="Arial" w:eastAsia="Marlett" w:hAnsi="Arial" w:cs="Arial"/>
          <w:sz w:val="22"/>
          <w:szCs w:val="22"/>
        </w:rPr>
        <w:t>SI</w:t>
      </w:r>
      <w:r w:rsidRPr="008F6BFA">
        <w:rPr>
          <w:rFonts w:ascii="Arial" w:eastAsia="Marlett" w:hAnsi="Arial" w:cs="Arial"/>
          <w:sz w:val="22"/>
          <w:szCs w:val="22"/>
        </w:rPr>
        <w:tab/>
      </w:r>
      <w:r w:rsidR="0007575D" w:rsidRPr="008F6BFA">
        <w:rPr>
          <w:rFonts w:ascii="Arial" w:eastAsia="Marlett" w:hAnsi="Arial" w:cs="Arial"/>
          <w:sz w:val="22"/>
          <w:szCs w:val="22"/>
        </w:rPr>
        <w:t>(chiedo la secretazione)</w:t>
      </w:r>
      <w:r w:rsidRPr="008F6BFA">
        <w:rPr>
          <w:rFonts w:ascii="Arial" w:eastAsia="Marlett" w:hAnsi="Arial" w:cs="Arial"/>
          <w:sz w:val="22"/>
          <w:szCs w:val="22"/>
        </w:rPr>
        <w:t xml:space="preserve">  </w:t>
      </w:r>
      <w:r w:rsidRPr="008F6BFA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8F6BFA">
        <w:rPr>
          <w:rFonts w:ascii="Arial" w:eastAsia="Marlett" w:hAnsi="Arial" w:cs="Arial"/>
          <w:sz w:val="22"/>
          <w:szCs w:val="22"/>
        </w:rPr>
        <w:t xml:space="preserve">  NO</w:t>
      </w:r>
      <w:r w:rsidR="0007575D" w:rsidRPr="008F6BFA">
        <w:rPr>
          <w:rFonts w:ascii="Arial" w:eastAsia="Marlett" w:hAnsi="Arial" w:cs="Arial"/>
          <w:sz w:val="22"/>
          <w:szCs w:val="22"/>
        </w:rPr>
        <w:t xml:space="preserve"> (non chiedo la secretazione)</w:t>
      </w:r>
    </w:p>
    <w:p w14:paraId="094EE047" w14:textId="77777777" w:rsidR="002F326F" w:rsidRPr="008F6BFA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</w:p>
    <w:p w14:paraId="31FEB2A0" w14:textId="662F0F0A" w:rsidR="002F326F" w:rsidRPr="008F6BFA" w:rsidRDefault="002F326F" w:rsidP="008F122A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se sì, il dottorando</w:t>
      </w:r>
      <w:r w:rsidR="0007575D" w:rsidRPr="008F6BFA">
        <w:rPr>
          <w:rFonts w:ascii="Arial" w:eastAsia="Marlett" w:hAnsi="Arial" w:cs="Arial"/>
          <w:sz w:val="22"/>
          <w:szCs w:val="22"/>
        </w:rPr>
        <w:t xml:space="preserve"> / la dottoranda</w:t>
      </w:r>
      <w:r w:rsidRPr="008F6BFA">
        <w:rPr>
          <w:rFonts w:ascii="Arial" w:eastAsia="Marlett" w:hAnsi="Arial" w:cs="Arial"/>
          <w:sz w:val="22"/>
          <w:szCs w:val="22"/>
        </w:rPr>
        <w:t xml:space="preserve"> si impegnerà a indicare il periodo di se</w:t>
      </w:r>
      <w:r w:rsidR="008F122A" w:rsidRPr="008F6BFA">
        <w:rPr>
          <w:rFonts w:ascii="Arial" w:eastAsia="Marlett" w:hAnsi="Arial" w:cs="Arial"/>
          <w:sz w:val="22"/>
          <w:szCs w:val="22"/>
        </w:rPr>
        <w:t>c</w:t>
      </w:r>
      <w:r w:rsidRPr="008F6BFA">
        <w:rPr>
          <w:rFonts w:ascii="Arial" w:eastAsia="Marlett" w:hAnsi="Arial" w:cs="Arial"/>
          <w:sz w:val="22"/>
          <w:szCs w:val="22"/>
        </w:rPr>
        <w:t xml:space="preserve">retazione – embargo </w:t>
      </w:r>
      <w:r w:rsidR="002A2B35">
        <w:rPr>
          <w:rFonts w:ascii="Arial" w:eastAsia="Marlett" w:hAnsi="Arial" w:cs="Arial"/>
          <w:sz w:val="22"/>
          <w:szCs w:val="22"/>
        </w:rPr>
        <w:t xml:space="preserve">- </w:t>
      </w:r>
      <w:r w:rsidRPr="008F6BFA">
        <w:rPr>
          <w:rFonts w:ascii="Arial" w:eastAsia="Marlett" w:hAnsi="Arial" w:cs="Arial"/>
          <w:sz w:val="22"/>
          <w:szCs w:val="22"/>
        </w:rPr>
        <w:t xml:space="preserve">al momento della presentazione della tesi (vedi </w:t>
      </w:r>
      <w:r w:rsidR="008F122A" w:rsidRPr="008F6BFA">
        <w:rPr>
          <w:rFonts w:ascii="Arial" w:eastAsia="Marlett" w:hAnsi="Arial" w:cs="Arial"/>
          <w:sz w:val="22"/>
          <w:szCs w:val="22"/>
        </w:rPr>
        <w:t>procedure pubblicate alla sezione “conseguire il titolo” sul sito di Ateneo</w:t>
      </w:r>
      <w:r w:rsidRPr="008F6BFA">
        <w:rPr>
          <w:rFonts w:ascii="Arial" w:eastAsia="Marlett" w:hAnsi="Arial" w:cs="Arial"/>
          <w:sz w:val="22"/>
          <w:szCs w:val="22"/>
        </w:rPr>
        <w:t>).</w:t>
      </w:r>
    </w:p>
    <w:p w14:paraId="13176BC2" w14:textId="77777777" w:rsidR="002F326F" w:rsidRPr="008F6BFA" w:rsidRDefault="002F326F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048DBDD5" w14:textId="77777777" w:rsidR="002F326F" w:rsidRPr="008F6BFA" w:rsidRDefault="002F326F">
      <w:pPr>
        <w:autoSpaceDE w:val="0"/>
        <w:jc w:val="both"/>
        <w:rPr>
          <w:rFonts w:ascii="Arial" w:eastAsia="Marlett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>- dichiara di aver preso visione delle date e delle modalità di consegna della tesi riportate nelle Istruzioni consegna della tesi pubblicate nel sito web di Ateneo, sezione Dottorato di Ricerca.</w:t>
      </w:r>
    </w:p>
    <w:p w14:paraId="4CB84B60" w14:textId="77777777" w:rsidR="002F326F" w:rsidRPr="008F6BFA" w:rsidRDefault="002F326F" w:rsidP="00BC04D3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55308827" w14:textId="77777777" w:rsidR="00A00235" w:rsidRPr="008F6BFA" w:rsidRDefault="00A00235">
      <w:pPr>
        <w:autoSpaceDE w:val="0"/>
        <w:rPr>
          <w:rFonts w:ascii="Arial" w:eastAsia="Marlett" w:hAnsi="Arial" w:cs="Arial"/>
          <w:sz w:val="22"/>
          <w:szCs w:val="22"/>
        </w:rPr>
      </w:pPr>
    </w:p>
    <w:p w14:paraId="41E417AF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  <w:r w:rsidRPr="008F6BFA">
        <w:rPr>
          <w:rFonts w:ascii="Arial" w:eastAsia="Marlett" w:hAnsi="Arial" w:cs="Arial"/>
          <w:sz w:val="22"/>
          <w:szCs w:val="22"/>
        </w:rPr>
        <w:t xml:space="preserve">Luogo e Data                                                              FIRMA DEL/LA DOTTORANDO/A                           </w:t>
      </w:r>
    </w:p>
    <w:p w14:paraId="666D7468" w14:textId="77777777" w:rsidR="002F326F" w:rsidRPr="008F6BFA" w:rsidRDefault="002F326F">
      <w:pPr>
        <w:autoSpaceDE w:val="0"/>
        <w:rPr>
          <w:rFonts w:ascii="Arial" w:hAnsi="Arial" w:cs="Arial"/>
          <w:sz w:val="22"/>
          <w:szCs w:val="22"/>
        </w:rPr>
      </w:pPr>
    </w:p>
    <w:sectPr w:rsidR="002F326F" w:rsidRPr="008F6BFA" w:rsidSect="00B76A9F">
      <w:headerReference w:type="default" r:id="rId7"/>
      <w:footerReference w:type="default" r:id="rId8"/>
      <w:pgSz w:w="11906" w:h="16838"/>
      <w:pgMar w:top="993" w:right="1134" w:bottom="776" w:left="1134" w:header="142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2FBF3" w14:textId="77777777" w:rsidR="00630A94" w:rsidRDefault="00630A94">
      <w:r>
        <w:separator/>
      </w:r>
    </w:p>
  </w:endnote>
  <w:endnote w:type="continuationSeparator" w:id="0">
    <w:p w14:paraId="07DA1478" w14:textId="77777777" w:rsidR="00630A94" w:rsidRDefault="0063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Helvetica-Narrow-Bold">
    <w:altName w:val="Arial"/>
    <w:charset w:val="00"/>
    <w:family w:val="swiss"/>
    <w:pitch w:val="default"/>
  </w:font>
  <w:font w:name="Times-Bold">
    <w:altName w:val="Times New Roman"/>
    <w:charset w:val="00"/>
    <w:family w:val="auto"/>
    <w:pitch w:val="default"/>
  </w:font>
  <w:font w:name="Helvetica-Narrow">
    <w:altName w:val="Arial Narrow"/>
    <w:charset w:val="00"/>
    <w:family w:val="swiss"/>
    <w:pitch w:val="variable"/>
  </w:font>
  <w:font w:name="Times-BoldItalic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G Omega (W1)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6A9E2" w14:textId="77777777" w:rsidR="002F326F" w:rsidRDefault="002F326F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CE0E71">
      <w:rPr>
        <w:noProof/>
      </w:rPr>
      <w:t>1</w:t>
    </w:r>
    <w:r>
      <w:fldChar w:fldCharType="end"/>
    </w:r>
  </w:p>
  <w:p w14:paraId="4E001705" w14:textId="77777777" w:rsidR="002F326F" w:rsidRDefault="002F32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A43E4" w14:textId="77777777" w:rsidR="00630A94" w:rsidRDefault="00630A94">
      <w:r>
        <w:separator/>
      </w:r>
    </w:p>
  </w:footnote>
  <w:footnote w:type="continuationSeparator" w:id="0">
    <w:p w14:paraId="23C1EDA8" w14:textId="77777777" w:rsidR="00630A94" w:rsidRDefault="00630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700E" w14:textId="77777777" w:rsidR="002F326F" w:rsidRDefault="002F326F">
    <w:pPr>
      <w:rPr>
        <w:rFonts w:ascii="CG Omega (W1)" w:hAnsi="CG Omega (W1)" w:cs="CG Omega (W1)"/>
        <w:sz w:val="28"/>
        <w:szCs w:val="28"/>
      </w:rPr>
    </w:pPr>
  </w:p>
  <w:p w14:paraId="393F8D0C" w14:textId="2F405533" w:rsidR="002F326F" w:rsidRDefault="009061D1" w:rsidP="00A00235">
    <w:pPr>
      <w:jc w:val="center"/>
    </w:pPr>
    <w:r>
      <w:rPr>
        <w:b/>
        <w:bCs/>
        <w:noProof/>
        <w:lang w:val="en-GB"/>
      </w:rPr>
      <w:drawing>
        <wp:inline distT="0" distB="0" distL="0" distR="0" wp14:anchorId="0805FC80" wp14:editId="2DDA6ACF">
          <wp:extent cx="2667000" cy="1009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D024F9"/>
    <w:multiLevelType w:val="hybridMultilevel"/>
    <w:tmpl w:val="2FCAB1F8"/>
    <w:lvl w:ilvl="0" w:tplc="2DC0AB2A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D2839E6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8422946A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46688212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60CE396C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337699D0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6C14CDE2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DD98C82E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3208B8BA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num w:numId="1" w16cid:durableId="135463533">
    <w:abstractNumId w:val="0"/>
  </w:num>
  <w:num w:numId="2" w16cid:durableId="1085803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71"/>
    <w:rsid w:val="00005FAF"/>
    <w:rsid w:val="0007575D"/>
    <w:rsid w:val="002A2B35"/>
    <w:rsid w:val="002F326F"/>
    <w:rsid w:val="002F3BA0"/>
    <w:rsid w:val="00384EF8"/>
    <w:rsid w:val="00487B76"/>
    <w:rsid w:val="0050771D"/>
    <w:rsid w:val="00564891"/>
    <w:rsid w:val="00630A94"/>
    <w:rsid w:val="00641484"/>
    <w:rsid w:val="006860FF"/>
    <w:rsid w:val="00771311"/>
    <w:rsid w:val="00830262"/>
    <w:rsid w:val="008F122A"/>
    <w:rsid w:val="008F6BFA"/>
    <w:rsid w:val="009061D1"/>
    <w:rsid w:val="00A00235"/>
    <w:rsid w:val="00B76A9F"/>
    <w:rsid w:val="00BC04D3"/>
    <w:rsid w:val="00BD5426"/>
    <w:rsid w:val="00CD31A4"/>
    <w:rsid w:val="00CE0E71"/>
    <w:rsid w:val="00D729E2"/>
    <w:rsid w:val="00EA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56369BDB"/>
  <w15:chartTrackingRefBased/>
  <w15:docId w15:val="{9F7BE0B9-D7B7-4D13-8F6B-DD9D00A2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CG Times (W1)" w:hAnsi="CG Times (W1)" w:cs="CG Times (W1)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jc w:val="center"/>
      <w:outlineLvl w:val="0"/>
    </w:pPr>
    <w:rPr>
      <w:rFonts w:ascii="Helvetica-Narrow-Bold" w:hAnsi="Helvetica-Narrow-Bold" w:cs="Helvetica-Narrow-Bold"/>
      <w:b/>
      <w:bCs/>
      <w:sz w:val="32"/>
      <w:szCs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ind w:left="4248" w:firstLine="708"/>
      <w:outlineLvl w:val="1"/>
    </w:pPr>
    <w:rPr>
      <w:rFonts w:ascii="Helvetica-Narrow-Bold" w:hAnsi="Helvetica-Narrow-Bold" w:cs="Helvetica-Narrow-Bold"/>
      <w:b/>
      <w:bCs/>
      <w:sz w:val="24"/>
      <w:szCs w:val="16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autoSpaceDE w:val="0"/>
      <w:ind w:left="708" w:firstLine="708"/>
      <w:outlineLvl w:val="2"/>
    </w:pPr>
    <w:rPr>
      <w:rFonts w:ascii="Times-Bold" w:hAnsi="Times-Bold" w:cs="Times-Bold"/>
      <w:b/>
      <w:bCs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both"/>
      <w:outlineLvl w:val="3"/>
    </w:pPr>
    <w:rPr>
      <w:rFonts w:ascii="Helvetica-Narrow" w:hAnsi="Helvetica-Narrow" w:cs="Helvetica-Narrow"/>
      <w:sz w:val="32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autoSpaceDE w:val="0"/>
      <w:outlineLvl w:val="4"/>
    </w:pPr>
    <w:rPr>
      <w:rFonts w:ascii="Times-BoldItalic" w:hAnsi="Times-BoldItalic" w:cs="Times-BoldItalic"/>
      <w:b/>
      <w:bCs/>
      <w:i/>
      <w:iCs/>
      <w:sz w:val="24"/>
      <w:szCs w:val="18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autoSpaceDE w:val="0"/>
      <w:outlineLvl w:val="5"/>
    </w:pPr>
    <w:rPr>
      <w:rFonts w:ascii="Helvetica-Narrow-Bold" w:hAnsi="Helvetica-Narrow-Bold" w:cs="Helvetica-Narrow-Bold"/>
      <w:b/>
      <w:bCs/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widowControl w:val="0"/>
      <w:numPr>
        <w:ilvl w:val="6"/>
        <w:numId w:val="1"/>
      </w:numPr>
      <w:ind w:left="4320" w:firstLine="720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autoSpaceDE w:val="0"/>
      <w:outlineLvl w:val="7"/>
    </w:pPr>
    <w:rPr>
      <w:rFonts w:ascii="Helvetica-Narrow" w:hAnsi="Helvetica-Narrow" w:cs="Helvetica-Narrow"/>
      <w:sz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autoSpaceDE w:val="0"/>
      <w:jc w:val="center"/>
      <w:outlineLvl w:val="8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G Times (W1)" w:eastAsia="Times New Roman" w:hAnsi="CG Times (W1)" w:cs="Times New Roman" w:hint="default"/>
      <w:sz w:val="24"/>
      <w:szCs w:val="24"/>
    </w:rPr>
  </w:style>
  <w:style w:type="character" w:customStyle="1" w:styleId="Carpredefinitoparagrafo2">
    <w:name w:val="Car. predefinito paragrafo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  <w:sz w:val="16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autoSpaceDE w:val="0"/>
      <w:jc w:val="both"/>
    </w:pPr>
    <w:rPr>
      <w:rFonts w:ascii="Helvetica-Narrow" w:hAnsi="Helvetica-Narrow" w:cs="Helvetica-Narrow"/>
      <w:sz w:val="32"/>
    </w:r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Rientrocorpodeltesto21">
    <w:name w:val="Rientro corpo del testo 21"/>
    <w:basedOn w:val="Normale"/>
    <w:pPr>
      <w:widowControl w:val="0"/>
      <w:ind w:left="5760"/>
      <w:jc w:val="center"/>
    </w:pPr>
    <w:rPr>
      <w:rFonts w:ascii="Courier New" w:hAnsi="Courier New" w:cs="Courier New"/>
      <w:sz w:val="24"/>
    </w:rPr>
  </w:style>
  <w:style w:type="paragraph" w:customStyle="1" w:styleId="Corpodeltesto21">
    <w:name w:val="Corpo del testo 21"/>
    <w:basedOn w:val="Normale"/>
    <w:pPr>
      <w:autoSpaceDE w:val="0"/>
      <w:jc w:val="both"/>
    </w:pPr>
    <w:rPr>
      <w:rFonts w:ascii="Helvetica-Narrow-Bold" w:hAnsi="Helvetica-Narrow-Bold" w:cs="Helvetica-Narrow-Bold"/>
      <w:b/>
      <w:bCs/>
      <w:sz w:val="24"/>
    </w:rPr>
  </w:style>
  <w:style w:type="paragraph" w:customStyle="1" w:styleId="Corpodeltesto31">
    <w:name w:val="Corpo del testo 31"/>
    <w:basedOn w:val="Normale"/>
    <w:pPr>
      <w:autoSpaceDE w:val="0"/>
      <w:jc w:val="both"/>
    </w:pPr>
    <w:rPr>
      <w:rFonts w:ascii="Helvetica-Narrow" w:hAnsi="Helvetica-Narrow" w:cs="Helvetica-Narrow"/>
      <w:sz w:val="24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</w:rPr>
  </w:style>
  <w:style w:type="paragraph" w:styleId="NormaleWeb">
    <w:name w:val="Normal (Web)"/>
    <w:basedOn w:val="Normale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ontenutocornice">
    <w:name w:val="Contenuto cornice"/>
    <w:basedOn w:val="Normale"/>
  </w:style>
  <w:style w:type="paragraph" w:customStyle="1" w:styleId="Framecontents">
    <w:name w:val="Frame contents"/>
    <w:basedOn w:val="Corpotesto"/>
  </w:style>
  <w:style w:type="paragraph" w:customStyle="1" w:styleId="TableParagraph">
    <w:name w:val="Table Paragraph"/>
    <w:basedOn w:val="Normale"/>
    <w:qFormat/>
    <w:rsid w:val="00487B76"/>
    <w:pPr>
      <w:widowControl w:val="0"/>
      <w:suppressAutoHyphens w:val="0"/>
    </w:pPr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mi\Microsoft%20Office\Modelli\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intestata</Template>
  <TotalTime>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- UFFICIO ECONOMATO -</vt:lpstr>
    </vt:vector>
  </TitlesOfParts>
  <Company>Hewlett-Packard Company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UFFICIO ECONOMATO -</dc:title>
  <dc:subject/>
  <dc:creator>david</dc:creator>
  <cp:keywords/>
  <cp:lastModifiedBy>Fabiana FARRO</cp:lastModifiedBy>
  <cp:revision>4</cp:revision>
  <cp:lastPrinted>2014-09-19T07:49:00Z</cp:lastPrinted>
  <dcterms:created xsi:type="dcterms:W3CDTF">2026-09-17T10:35:00Z</dcterms:created>
  <dcterms:modified xsi:type="dcterms:W3CDTF">2026-09-17T10:42:00Z</dcterms:modified>
</cp:coreProperties>
</file>